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F6829" w14:textId="002D2700" w:rsidR="00007054" w:rsidRPr="00594759" w:rsidRDefault="008848A1" w:rsidP="00594759">
      <w:pPr>
        <w:pStyle w:val="Normale2"/>
        <w:widowControl w:val="0"/>
        <w:tabs>
          <w:tab w:val="right" w:pos="7364"/>
          <w:tab w:val="right" w:pos="7514"/>
        </w:tabs>
        <w:suppressAutoHyphens/>
        <w:autoSpaceDN w:val="0"/>
        <w:jc w:val="both"/>
        <w:textAlignment w:val="baseline"/>
        <w:rPr>
          <w:rFonts w:ascii="Tahoma" w:hAnsi="Tahoma" w:cs="Tahoma"/>
          <w:bCs/>
          <w:smallCaps/>
          <w:color w:val="262626"/>
          <w:kern w:val="3"/>
          <w:sz w:val="96"/>
          <w:szCs w:val="64"/>
          <w14:shadow w14:blurRad="0" w14:dist="37630" w14:dir="2700000" w14:sx="100000" w14:sy="100000" w14:kx="0" w14:ky="0" w14:algn="b">
            <w14:srgbClr w14:val="4BACC6"/>
          </w14:shadow>
        </w:rPr>
      </w:pPr>
      <w:r w:rsidRPr="00594759">
        <w:rPr>
          <w:rFonts w:ascii="Tahoma" w:hAnsi="Tahoma" w:cs="Tahoma"/>
          <w:bCs/>
          <w:smallCaps/>
          <w:noProof/>
          <w:color w:val="262626"/>
          <w:kern w:val="3"/>
          <w:sz w:val="96"/>
          <w:szCs w:val="64"/>
          <w14:shadow w14:blurRad="0" w14:dist="37630" w14:dir="2700000" w14:sx="100000" w14:sy="100000" w14:kx="0" w14:ky="0" w14:algn="b">
            <w14:srgbClr w14:val="4BACC6"/>
          </w14:shadow>
        </w:rPr>
        <w:drawing>
          <wp:anchor distT="0" distB="0" distL="114300" distR="114300" simplePos="0" relativeHeight="251659776" behindDoc="0" locked="0" layoutInCell="1" allowOverlap="1" wp14:anchorId="52FD7808" wp14:editId="60F29BAD">
            <wp:simplePos x="0" y="0"/>
            <wp:positionH relativeFrom="margin">
              <wp:align>left</wp:align>
            </wp:positionH>
            <wp:positionV relativeFrom="margin">
              <wp:posOffset>206402</wp:posOffset>
            </wp:positionV>
            <wp:extent cx="753110" cy="445135"/>
            <wp:effectExtent l="0" t="0" r="889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AB">
        <w:rPr>
          <w:rFonts w:ascii="Tahoma" w:hAnsi="Tahoma" w:cs="Tahoma"/>
          <w:bCs/>
          <w:smallCaps/>
          <w:color w:val="262626"/>
          <w:kern w:val="3"/>
          <w:sz w:val="96"/>
          <w:szCs w:val="64"/>
          <w14:shadow w14:blurRad="0" w14:dist="37630" w14:dir="2700000" w14:sx="100000" w14:sy="100000" w14:kx="0" w14:ky="0" w14:algn="b">
            <w14:srgbClr w14:val="4BACC6"/>
          </w14:shadow>
        </w:rPr>
        <w:t>Puglia</w:t>
      </w:r>
    </w:p>
    <w:p w14:paraId="6AEBC3F5" w14:textId="5742CA22" w:rsidR="00594759" w:rsidRPr="00775FAB" w:rsidRDefault="00775FAB" w:rsidP="00594759">
      <w:pPr>
        <w:pStyle w:val="Normale2"/>
        <w:widowControl w:val="0"/>
        <w:tabs>
          <w:tab w:val="right" w:pos="7364"/>
          <w:tab w:val="right" w:pos="7514"/>
        </w:tabs>
        <w:suppressAutoHyphens/>
        <w:autoSpaceDN w:val="0"/>
        <w:jc w:val="both"/>
        <w:textAlignment w:val="baseline"/>
        <w:outlineLvl w:val="0"/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</w:pPr>
      <w:r w:rsidRPr="00775FAB"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  <w:t>NICOLAUS PRIME IL GABBIANO</w:t>
      </w:r>
      <w:r w:rsidR="00594759" w:rsidRPr="00775FAB"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  <w:t xml:space="preserve"> **** - </w:t>
      </w:r>
      <w:r w:rsidRPr="00775FAB"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  <w:t xml:space="preserve">MARINA DI PULSANO </w:t>
      </w:r>
      <w:r w:rsidR="00594759" w:rsidRPr="00775FAB"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  <w:t>(</w:t>
      </w:r>
      <w:r w:rsidRPr="00775FAB"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  <w:t>TA</w:t>
      </w:r>
      <w:r w:rsidR="00594759" w:rsidRPr="00775FAB">
        <w:rPr>
          <w:rFonts w:ascii="Tahoma" w:hAnsi="Tahoma" w:cs="Tahoma"/>
          <w:bCs/>
          <w:color w:val="262626"/>
          <w:kern w:val="3"/>
          <w:sz w:val="34"/>
          <w:szCs w:val="34"/>
          <w14:shadow w14:blurRad="0" w14:dist="37630" w14:dir="2700000" w14:sx="100000" w14:sy="100000" w14:kx="0" w14:ky="0" w14:algn="b">
            <w14:srgbClr w14:val="4BACC6"/>
          </w14:shadow>
        </w:rPr>
        <w:t>)</w:t>
      </w:r>
    </w:p>
    <w:p w14:paraId="5D61A35D" w14:textId="08E4F9DC" w:rsidR="00775FAB" w:rsidRDefault="00775FAB" w:rsidP="00594759">
      <w:pPr>
        <w:pStyle w:val="Normale2"/>
        <w:widowControl w:val="0"/>
        <w:tabs>
          <w:tab w:val="right" w:pos="7364"/>
          <w:tab w:val="right" w:pos="7514"/>
        </w:tabs>
        <w:jc w:val="both"/>
        <w:outlineLvl w:val="0"/>
        <w:rPr>
          <w:rFonts w:ascii="Tahoma" w:hAnsi="Tahoma" w:cs="Tahoma"/>
          <w:bCs/>
          <w:color w:val="auto"/>
          <w:sz w:val="32"/>
          <w:szCs w:val="32"/>
        </w:rPr>
      </w:pPr>
      <w:r>
        <w:rPr>
          <w:rFonts w:ascii="Tahoma" w:hAnsi="Tahoma" w:cs="Tahoma"/>
          <w:bCs/>
          <w:color w:val="auto"/>
          <w:sz w:val="32"/>
          <w:szCs w:val="32"/>
        </w:rPr>
        <w:t>6 – 13 SETTEMBRE 2026</w:t>
      </w:r>
      <w:r w:rsidR="00594759" w:rsidRPr="00066859">
        <w:rPr>
          <w:rFonts w:ascii="Tahoma" w:hAnsi="Tahoma" w:cs="Tahoma"/>
          <w:bCs/>
          <w:color w:val="auto"/>
          <w:sz w:val="32"/>
          <w:szCs w:val="32"/>
        </w:rPr>
        <w:t xml:space="preserve">, </w:t>
      </w:r>
      <w:r>
        <w:rPr>
          <w:rFonts w:ascii="Tahoma" w:hAnsi="Tahoma" w:cs="Tahoma"/>
          <w:bCs/>
          <w:color w:val="auto"/>
          <w:sz w:val="32"/>
          <w:szCs w:val="32"/>
        </w:rPr>
        <w:t>8</w:t>
      </w:r>
      <w:r w:rsidR="00594759" w:rsidRPr="00066859">
        <w:rPr>
          <w:rFonts w:ascii="Tahoma" w:hAnsi="Tahoma" w:cs="Tahoma"/>
          <w:bCs/>
          <w:color w:val="auto"/>
          <w:sz w:val="32"/>
          <w:szCs w:val="32"/>
        </w:rPr>
        <w:t xml:space="preserve"> giorni </w:t>
      </w:r>
      <w:r w:rsidR="00FC59CE">
        <w:rPr>
          <w:rFonts w:ascii="Tahoma" w:hAnsi="Tahoma" w:cs="Tahoma"/>
          <w:bCs/>
          <w:color w:val="auto"/>
          <w:sz w:val="32"/>
          <w:szCs w:val="32"/>
        </w:rPr>
        <w:t>-</w:t>
      </w:r>
      <w:r w:rsidR="00594759" w:rsidRPr="00066859">
        <w:rPr>
          <w:rFonts w:ascii="Tahoma" w:hAnsi="Tahoma" w:cs="Tahoma"/>
          <w:bCs/>
          <w:color w:val="auto"/>
          <w:sz w:val="32"/>
          <w:szCs w:val="32"/>
        </w:rPr>
        <w:t xml:space="preserve"> </w:t>
      </w:r>
      <w:r>
        <w:rPr>
          <w:rFonts w:ascii="Tahoma" w:hAnsi="Tahoma" w:cs="Tahoma"/>
          <w:bCs/>
          <w:color w:val="auto"/>
          <w:sz w:val="32"/>
          <w:szCs w:val="32"/>
        </w:rPr>
        <w:t>7</w:t>
      </w:r>
      <w:r w:rsidR="00594759" w:rsidRPr="00066859">
        <w:rPr>
          <w:rFonts w:ascii="Tahoma" w:hAnsi="Tahoma" w:cs="Tahoma"/>
          <w:bCs/>
          <w:color w:val="auto"/>
          <w:sz w:val="32"/>
          <w:szCs w:val="32"/>
        </w:rPr>
        <w:t xml:space="preserve"> not</w:t>
      </w:r>
      <w:r w:rsidR="00594759">
        <w:rPr>
          <w:rFonts w:ascii="Tahoma" w:hAnsi="Tahoma" w:cs="Tahoma"/>
          <w:bCs/>
          <w:color w:val="auto"/>
          <w:sz w:val="32"/>
          <w:szCs w:val="32"/>
        </w:rPr>
        <w:t>ti</w:t>
      </w:r>
    </w:p>
    <w:p w14:paraId="117811CE" w14:textId="3EA30F8F" w:rsidR="00775FAB" w:rsidRDefault="00775FAB" w:rsidP="00594759">
      <w:pPr>
        <w:pStyle w:val="Normale2"/>
        <w:widowControl w:val="0"/>
        <w:tabs>
          <w:tab w:val="right" w:pos="7364"/>
          <w:tab w:val="right" w:pos="7514"/>
        </w:tabs>
        <w:jc w:val="both"/>
        <w:outlineLvl w:val="0"/>
        <w:rPr>
          <w:rFonts w:ascii="Tahoma" w:hAnsi="Tahoma" w:cs="Tahoma"/>
          <w:bCs/>
          <w:color w:val="auto"/>
          <w:sz w:val="32"/>
          <w:szCs w:val="32"/>
        </w:rPr>
      </w:pPr>
      <w:r w:rsidRPr="00775FAB">
        <w:rPr>
          <w:rFonts w:ascii="Tahoma" w:hAnsi="Tahoma" w:cs="Tahoma"/>
          <w:bCs/>
          <w:noProof/>
          <w:color w:val="auto"/>
          <w:sz w:val="32"/>
          <w:szCs w:val="32"/>
        </w:rPr>
        <w:drawing>
          <wp:inline distT="0" distB="0" distL="0" distR="0" wp14:anchorId="169F30C4" wp14:editId="77A71EFF">
            <wp:extent cx="6480810" cy="2954655"/>
            <wp:effectExtent l="0" t="0" r="0" b="0"/>
            <wp:docPr id="692455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5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12C1" w14:textId="77777777" w:rsidR="00775FAB" w:rsidRPr="00775FAB" w:rsidRDefault="00775FAB" w:rsidP="00594759">
      <w:pPr>
        <w:pStyle w:val="Normale2"/>
        <w:widowControl w:val="0"/>
        <w:tabs>
          <w:tab w:val="right" w:pos="7364"/>
          <w:tab w:val="right" w:pos="7514"/>
        </w:tabs>
        <w:jc w:val="both"/>
        <w:outlineLvl w:val="0"/>
        <w:rPr>
          <w:rFonts w:ascii="Tahoma" w:hAnsi="Tahoma" w:cs="Tahoma"/>
          <w:bCs/>
          <w:color w:val="auto"/>
          <w:sz w:val="14"/>
          <w:szCs w:val="14"/>
        </w:rPr>
      </w:pPr>
    </w:p>
    <w:p w14:paraId="7FBB2B94" w14:textId="2435111D" w:rsidR="00775FAB" w:rsidRPr="00513372" w:rsidRDefault="00775FAB" w:rsidP="00594759">
      <w:pPr>
        <w:pStyle w:val="Normale2"/>
        <w:widowControl w:val="0"/>
        <w:tabs>
          <w:tab w:val="right" w:pos="7364"/>
          <w:tab w:val="right" w:pos="7514"/>
        </w:tabs>
        <w:jc w:val="both"/>
        <w:outlineLvl w:val="0"/>
        <w:rPr>
          <w:rFonts w:ascii="Tahoma" w:hAnsi="Tahoma" w:cs="Tahoma"/>
          <w:bCs/>
          <w:color w:val="auto"/>
          <w:sz w:val="32"/>
          <w:szCs w:val="32"/>
        </w:rPr>
      </w:pPr>
      <w:r>
        <w:rPr>
          <w:rFonts w:ascii="Tahoma" w:hAnsi="Tahoma" w:cs="Tahoma"/>
          <w:bCs/>
          <w:noProof/>
          <w:color w:val="auto"/>
          <w:sz w:val="32"/>
          <w:szCs w:val="32"/>
        </w:rPr>
        <w:drawing>
          <wp:inline distT="0" distB="0" distL="0" distR="0" wp14:anchorId="0131DE83" wp14:editId="134E7B53">
            <wp:extent cx="2199395" cy="1440000"/>
            <wp:effectExtent l="0" t="0" r="0" b="8255"/>
            <wp:docPr id="16343409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9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color w:val="auto"/>
          <w:sz w:val="32"/>
          <w:szCs w:val="32"/>
        </w:rPr>
        <w:t xml:space="preserve"> </w:t>
      </w:r>
      <w:r>
        <w:rPr>
          <w:rFonts w:ascii="Tahoma" w:hAnsi="Tahoma" w:cs="Tahoma"/>
          <w:bCs/>
          <w:noProof/>
          <w:color w:val="auto"/>
          <w:sz w:val="32"/>
          <w:szCs w:val="32"/>
        </w:rPr>
        <w:drawing>
          <wp:inline distT="0" distB="0" distL="0" distR="0" wp14:anchorId="565F1A63" wp14:editId="6475B931">
            <wp:extent cx="2160000" cy="1440000"/>
            <wp:effectExtent l="0" t="0" r="0" b="8255"/>
            <wp:docPr id="8592467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color w:val="auto"/>
          <w:sz w:val="32"/>
          <w:szCs w:val="32"/>
        </w:rPr>
        <w:t xml:space="preserve">   </w:t>
      </w:r>
      <w:r w:rsidR="00472A3F">
        <w:rPr>
          <w:rFonts w:ascii="Tahoma" w:hAnsi="Tahoma" w:cs="Tahoma"/>
          <w:bCs/>
          <w:noProof/>
          <w:color w:val="auto"/>
          <w:sz w:val="32"/>
          <w:szCs w:val="32"/>
        </w:rPr>
        <w:drawing>
          <wp:inline distT="0" distB="0" distL="0" distR="0" wp14:anchorId="2E02B78D" wp14:editId="36EC43BC">
            <wp:extent cx="1909868" cy="1439545"/>
            <wp:effectExtent l="0" t="0" r="0" b="8255"/>
            <wp:docPr id="34288643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83" cy="144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15B4B" w14:textId="77777777" w:rsidR="00594759" w:rsidRDefault="00594759" w:rsidP="00594759">
      <w:pPr>
        <w:rPr>
          <w:rFonts w:ascii="Tahoma" w:hAnsi="Tahoma" w:cs="Tahoma"/>
          <w:b/>
          <w:sz w:val="18"/>
          <w:szCs w:val="18"/>
          <w:highlight w:val="yellow"/>
        </w:rPr>
      </w:pPr>
    </w:p>
    <w:p w14:paraId="4A280F9B" w14:textId="2663EF4A" w:rsidR="00594759" w:rsidRPr="00D1281A" w:rsidRDefault="00594759" w:rsidP="00594759">
      <w:pPr>
        <w:rPr>
          <w:rFonts w:ascii="Tahoma" w:hAnsi="Tahoma" w:cs="Tahoma"/>
          <w:bCs/>
          <w:sz w:val="18"/>
          <w:szCs w:val="18"/>
        </w:rPr>
      </w:pPr>
      <w:r w:rsidRPr="00D1281A">
        <w:rPr>
          <w:rFonts w:ascii="Tahoma" w:hAnsi="Tahoma" w:cs="Tahoma"/>
          <w:b/>
          <w:sz w:val="18"/>
          <w:szCs w:val="18"/>
        </w:rPr>
        <w:t>DESCRIZIONE</w:t>
      </w:r>
      <w:r w:rsidRPr="00D1281A">
        <w:rPr>
          <w:rFonts w:ascii="Tahoma" w:hAnsi="Tahoma" w:cs="Tahoma"/>
          <w:bCs/>
          <w:sz w:val="18"/>
          <w:szCs w:val="18"/>
        </w:rPr>
        <w:t xml:space="preserve">: </w:t>
      </w:r>
      <w:r w:rsidR="00472A3F">
        <w:rPr>
          <w:rFonts w:ascii="Tahoma" w:hAnsi="Tahoma" w:cs="Tahoma"/>
          <w:bCs/>
          <w:sz w:val="18"/>
          <w:szCs w:val="18"/>
        </w:rPr>
        <w:t>L’hotel s</w:t>
      </w:r>
      <w:r w:rsidR="00472A3F" w:rsidRPr="00472A3F">
        <w:rPr>
          <w:rFonts w:ascii="Tahoma" w:hAnsi="Tahoma" w:cs="Tahoma"/>
          <w:bCs/>
          <w:sz w:val="18"/>
          <w:szCs w:val="18"/>
        </w:rPr>
        <w:t>orge in località “La Fontana”: il riferimento è alla sorgente sotterranea che sgorga in superficie, convogliando le acque del canale naturale nelle acque della baia</w:t>
      </w:r>
      <w:r w:rsidR="00472A3F">
        <w:rPr>
          <w:rFonts w:ascii="Tahoma" w:hAnsi="Tahoma" w:cs="Tahoma"/>
          <w:bCs/>
          <w:sz w:val="18"/>
          <w:szCs w:val="18"/>
        </w:rPr>
        <w:t xml:space="preserve">. </w:t>
      </w:r>
      <w:r w:rsidR="00472A3F" w:rsidRPr="00472A3F">
        <w:rPr>
          <w:rFonts w:ascii="Tahoma" w:hAnsi="Tahoma" w:cs="Tahoma"/>
          <w:bCs/>
          <w:sz w:val="18"/>
          <w:szCs w:val="18"/>
        </w:rPr>
        <w:t>Si compone di due edifici separati da una piscina centrale. Dista 75 km dall’aeroporto di Brindisi e 120 km dall’aeroporto di Bari.</w:t>
      </w:r>
    </w:p>
    <w:p w14:paraId="7DEB9275" w14:textId="26358376" w:rsidR="00594759" w:rsidRPr="00D1281A" w:rsidRDefault="00594759" w:rsidP="00594759">
      <w:pPr>
        <w:rPr>
          <w:rFonts w:ascii="Tahoma" w:hAnsi="Tahoma" w:cs="Tahoma"/>
          <w:bCs/>
          <w:sz w:val="18"/>
          <w:szCs w:val="18"/>
        </w:rPr>
      </w:pPr>
      <w:r w:rsidRPr="00D1281A">
        <w:rPr>
          <w:rFonts w:ascii="Tahoma" w:hAnsi="Tahoma" w:cs="Tahoma"/>
          <w:b/>
          <w:sz w:val="18"/>
          <w:szCs w:val="18"/>
        </w:rPr>
        <w:t>SPIAGGIA</w:t>
      </w:r>
      <w:r w:rsidRPr="00D1281A">
        <w:rPr>
          <w:rFonts w:ascii="Tahoma" w:hAnsi="Tahoma" w:cs="Tahoma"/>
          <w:sz w:val="18"/>
          <w:szCs w:val="18"/>
        </w:rPr>
        <w:t xml:space="preserve">: </w:t>
      </w:r>
      <w:r w:rsidR="00472A3F" w:rsidRPr="00472A3F">
        <w:rPr>
          <w:rFonts w:ascii="Tahoma" w:hAnsi="Tahoma" w:cs="Tahoma"/>
          <w:sz w:val="18"/>
          <w:szCs w:val="18"/>
        </w:rPr>
        <w:t>Di fronte all’hotel, di fine sabbia bianca, è raggiungibile tramite sottopasso direttamente dalla struttura. Il lido è riservato esclusivamente ai clienti dell’hotel ed è attrezzato con ombrelloni e lettini, servizi, docce e bar (con consumazioni a pagamento). Prima fornitura teli mare (su cauzione), cambi a pagamento.</w:t>
      </w:r>
    </w:p>
    <w:p w14:paraId="515E9AF3" w14:textId="635C3599" w:rsidR="00594759" w:rsidRPr="00320560" w:rsidRDefault="00594759" w:rsidP="00472A3F">
      <w:pPr>
        <w:rPr>
          <w:rFonts w:ascii="Tahoma" w:hAnsi="Tahoma" w:cs="Tahoma"/>
          <w:bCs/>
          <w:sz w:val="18"/>
          <w:szCs w:val="18"/>
        </w:rPr>
      </w:pPr>
      <w:r w:rsidRPr="00320560">
        <w:rPr>
          <w:rFonts w:ascii="Tahoma" w:hAnsi="Tahoma" w:cs="Tahoma"/>
          <w:b/>
          <w:sz w:val="18"/>
          <w:szCs w:val="18"/>
        </w:rPr>
        <w:t>SISTEMAZIONE</w:t>
      </w:r>
      <w:r w:rsidRPr="00320560">
        <w:rPr>
          <w:rFonts w:ascii="Tahoma" w:hAnsi="Tahoma" w:cs="Tahoma"/>
          <w:bCs/>
          <w:sz w:val="18"/>
          <w:szCs w:val="18"/>
        </w:rPr>
        <w:t xml:space="preserve">: </w:t>
      </w:r>
      <w:r w:rsidR="00472A3F" w:rsidRPr="00472A3F">
        <w:rPr>
          <w:rFonts w:ascii="Tahoma" w:hAnsi="Tahoma" w:cs="Tahoma"/>
          <w:bCs/>
          <w:sz w:val="18"/>
          <w:szCs w:val="18"/>
        </w:rPr>
        <w:t>92 camere, dotate di aria condizionata, telefono, cassetta di sicurezza, TV, minibar (consumazioni a pagamento, fornitura gratuita di 2 bottigliette di acqua all'arrivo), servizi con doccia e asciugacapelli. Si suddividono in: Classic, fino a 2 posti letto</w:t>
      </w:r>
      <w:r w:rsidR="00472A3F">
        <w:rPr>
          <w:rFonts w:ascii="Tahoma" w:hAnsi="Tahoma" w:cs="Tahoma"/>
          <w:bCs/>
          <w:sz w:val="18"/>
          <w:szCs w:val="18"/>
        </w:rPr>
        <w:t xml:space="preserve">, </w:t>
      </w:r>
      <w:r w:rsidR="00472A3F" w:rsidRPr="00472A3F">
        <w:rPr>
          <w:rFonts w:ascii="Tahoma" w:hAnsi="Tahoma" w:cs="Tahoma"/>
          <w:bCs/>
          <w:sz w:val="18"/>
          <w:szCs w:val="18"/>
        </w:rPr>
        <w:t>situate unicamente nel corpo centrale, comode e funzionali; Comfort, fino a 4 posti letto, quadruple con letto a castello, alcune con balconcino attrezzato (con supplemento). Sono disponibili camere Comfort con balcone comunicanti; Deluxe, fino a 4 posti letto, più ampie e con arredo particolarmente curato. Camere Classic per persone con disabilità su richiesta.</w:t>
      </w:r>
    </w:p>
    <w:p w14:paraId="356B2D47" w14:textId="20253DAE" w:rsidR="00594759" w:rsidRDefault="00594759" w:rsidP="00472A3F">
      <w:pPr>
        <w:rPr>
          <w:rFonts w:ascii="Tahoma" w:hAnsi="Tahoma" w:cs="Tahoma"/>
          <w:bCs/>
          <w:sz w:val="18"/>
          <w:szCs w:val="18"/>
        </w:rPr>
      </w:pPr>
      <w:r w:rsidRPr="00320560">
        <w:rPr>
          <w:rFonts w:ascii="Tahoma" w:hAnsi="Tahoma" w:cs="Tahoma"/>
          <w:b/>
          <w:sz w:val="18"/>
          <w:szCs w:val="18"/>
        </w:rPr>
        <w:t xml:space="preserve">RISTORAZIONE: </w:t>
      </w:r>
      <w:r w:rsidR="00472A3F" w:rsidRPr="00472A3F">
        <w:rPr>
          <w:rFonts w:ascii="Tahoma" w:hAnsi="Tahoma" w:cs="Tahoma"/>
          <w:bCs/>
          <w:sz w:val="18"/>
          <w:szCs w:val="18"/>
        </w:rPr>
        <w:t xml:space="preserve">Ristorante con 2 sale climatizzate, servizio a buffet e tavolo assegnato per tutta la durata del soggiorno. </w:t>
      </w:r>
      <w:r w:rsidR="00472A3F">
        <w:rPr>
          <w:rFonts w:ascii="Tahoma" w:hAnsi="Tahoma" w:cs="Tahoma"/>
          <w:bCs/>
          <w:sz w:val="18"/>
          <w:szCs w:val="18"/>
        </w:rPr>
        <w:t xml:space="preserve">Le bevande incluse nella formula di pensione completa </w:t>
      </w:r>
      <w:r w:rsidR="00472A3F" w:rsidRPr="00472A3F">
        <w:rPr>
          <w:rFonts w:ascii="Tahoma" w:hAnsi="Tahoma" w:cs="Tahoma"/>
          <w:bCs/>
          <w:sz w:val="18"/>
          <w:szCs w:val="18"/>
        </w:rPr>
        <w:t>saranno servit</w:t>
      </w:r>
      <w:r w:rsidR="00472A3F">
        <w:rPr>
          <w:rFonts w:ascii="Tahoma" w:hAnsi="Tahoma" w:cs="Tahoma"/>
          <w:bCs/>
          <w:sz w:val="18"/>
          <w:szCs w:val="18"/>
        </w:rPr>
        <w:t>e</w:t>
      </w:r>
      <w:r w:rsidR="00472A3F" w:rsidRPr="00472A3F">
        <w:rPr>
          <w:rFonts w:ascii="Tahoma" w:hAnsi="Tahoma" w:cs="Tahoma"/>
          <w:bCs/>
          <w:sz w:val="18"/>
          <w:szCs w:val="18"/>
        </w:rPr>
        <w:t xml:space="preserve"> al tavolo. A disposizione degli ospiti, oltre alle bevande incluse ai pasti, una carta di vini e di bevande in bottiglia, a pagamento. Durante la settimana sono previste una cena tipica pugliese, una cena mediterranea e una cena elegante precedute da aperitivo tematico con intrattenimento musicale.</w:t>
      </w:r>
      <w:r w:rsidR="00472A3F">
        <w:rPr>
          <w:rFonts w:ascii="Tahoma" w:hAnsi="Tahoma" w:cs="Tahoma"/>
          <w:bCs/>
          <w:sz w:val="18"/>
          <w:szCs w:val="18"/>
        </w:rPr>
        <w:t xml:space="preserve"> Oltre al ristorante, sono presenti 3 bar </w:t>
      </w:r>
      <w:r w:rsidR="00472A3F" w:rsidRPr="00472A3F">
        <w:rPr>
          <w:rFonts w:ascii="Tahoma" w:hAnsi="Tahoma" w:cs="Tahoma"/>
          <w:bCs/>
          <w:sz w:val="18"/>
          <w:szCs w:val="18"/>
        </w:rPr>
        <w:t>di cui uno esterno in piscina, uno nella hall e il bar in spiaggia</w:t>
      </w:r>
      <w:r w:rsidR="00472A3F">
        <w:rPr>
          <w:rFonts w:ascii="Tahoma" w:hAnsi="Tahoma" w:cs="Tahoma"/>
          <w:bCs/>
          <w:sz w:val="18"/>
          <w:szCs w:val="18"/>
        </w:rPr>
        <w:t>.</w:t>
      </w:r>
    </w:p>
    <w:p w14:paraId="684FA3E0" w14:textId="0829DEE2" w:rsidR="00472A3F" w:rsidRPr="00472A3F" w:rsidRDefault="00472A3F" w:rsidP="00472A3F">
      <w:pPr>
        <w:rPr>
          <w:rFonts w:ascii="Tahoma" w:hAnsi="Tahoma" w:cs="Tahoma"/>
          <w:b/>
          <w:sz w:val="18"/>
          <w:szCs w:val="18"/>
        </w:rPr>
      </w:pPr>
      <w:r w:rsidRPr="00472A3F">
        <w:rPr>
          <w:rFonts w:ascii="Tahoma" w:hAnsi="Tahoma" w:cs="Tahoma"/>
          <w:b/>
          <w:sz w:val="18"/>
          <w:szCs w:val="18"/>
        </w:rPr>
        <w:t>FORMULA PENSIONE COMPLETA CON BEVANDE:</w:t>
      </w:r>
    </w:p>
    <w:p w14:paraId="56BB0D0F" w14:textId="3674293B" w:rsidR="00472A3F" w:rsidRPr="00472A3F" w:rsidRDefault="00472A3F" w:rsidP="00472A3F">
      <w:pPr>
        <w:rPr>
          <w:rFonts w:ascii="Tahoma" w:hAnsi="Tahoma" w:cs="Tahoma"/>
          <w:bCs/>
          <w:sz w:val="18"/>
          <w:szCs w:val="18"/>
        </w:rPr>
      </w:pPr>
      <w:r w:rsidRPr="00472A3F">
        <w:rPr>
          <w:rFonts w:ascii="Tahoma" w:hAnsi="Tahoma" w:cs="Tahoma"/>
          <w:bCs/>
          <w:sz w:val="18"/>
          <w:szCs w:val="18"/>
        </w:rPr>
        <w:t>La formula prevede pensione completa (colazione, pranzo e cena) con bevande incluse ai pasti (acqua, vino e soft drink alla spina), caffè espresso durante la prima colazione, welcome drink analcolico. “</w:t>
      </w:r>
      <w:proofErr w:type="spellStart"/>
      <w:r w:rsidRPr="00472A3F">
        <w:rPr>
          <w:rFonts w:ascii="Tahoma" w:hAnsi="Tahoma" w:cs="Tahoma"/>
          <w:bCs/>
          <w:sz w:val="18"/>
          <w:szCs w:val="18"/>
        </w:rPr>
        <w:t>Aperitime</w:t>
      </w:r>
      <w:proofErr w:type="spellEnd"/>
      <w:r w:rsidRPr="00472A3F">
        <w:rPr>
          <w:rFonts w:ascii="Tahoma" w:hAnsi="Tahoma" w:cs="Tahoma"/>
          <w:bCs/>
          <w:sz w:val="18"/>
          <w:szCs w:val="18"/>
        </w:rPr>
        <w:t>” con intrattenimento musicale, tre giorni a settimana dalle 19:00 alle 19:30.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472A3F">
        <w:rPr>
          <w:rFonts w:ascii="Tahoma" w:hAnsi="Tahoma" w:cs="Tahoma"/>
          <w:bCs/>
          <w:sz w:val="18"/>
          <w:szCs w:val="18"/>
        </w:rPr>
        <w:t>A pagamento: bevande fuori dall'orario dei pasti, caffetteria, alcolici e superalcolici nazionali ed esteri, ampia carta di vini e bollicine, ricco menù snack presso i bar o con il room service. </w:t>
      </w:r>
    </w:p>
    <w:p w14:paraId="74412984" w14:textId="793D2B12" w:rsidR="00594759" w:rsidRDefault="00472A3F" w:rsidP="00073449">
      <w:pPr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SERVIZI</w:t>
      </w:r>
      <w:r w:rsidR="00594759" w:rsidRPr="00511603">
        <w:rPr>
          <w:rFonts w:ascii="Tahoma" w:hAnsi="Tahoma" w:cs="Tahoma"/>
          <w:bCs/>
          <w:sz w:val="18"/>
          <w:szCs w:val="18"/>
        </w:rPr>
        <w:t xml:space="preserve">: </w:t>
      </w:r>
      <w:r w:rsidRPr="00472A3F">
        <w:rPr>
          <w:rFonts w:ascii="Tahoma" w:hAnsi="Tahoma" w:cs="Tahoma"/>
          <w:bCs/>
          <w:sz w:val="18"/>
          <w:szCs w:val="18"/>
        </w:rPr>
        <w:t xml:space="preserve">2 piscine di cui una per bambini con solarium e area relax, campo da padel, campo da calciotto in erba sintetica, </w:t>
      </w:r>
      <w:proofErr w:type="spellStart"/>
      <w:r w:rsidRPr="00472A3F">
        <w:rPr>
          <w:rFonts w:ascii="Tahoma" w:hAnsi="Tahoma" w:cs="Tahoma"/>
          <w:bCs/>
          <w:sz w:val="18"/>
          <w:szCs w:val="18"/>
        </w:rPr>
        <w:t>ping</w:t>
      </w:r>
      <w:proofErr w:type="spellEnd"/>
      <w:r w:rsidRPr="00472A3F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472A3F">
        <w:rPr>
          <w:rFonts w:ascii="Tahoma" w:hAnsi="Tahoma" w:cs="Tahoma"/>
          <w:bCs/>
          <w:sz w:val="18"/>
          <w:szCs w:val="18"/>
        </w:rPr>
        <w:t>pong</w:t>
      </w:r>
      <w:proofErr w:type="spellEnd"/>
      <w:r w:rsidRPr="00472A3F">
        <w:rPr>
          <w:rFonts w:ascii="Tahoma" w:hAnsi="Tahoma" w:cs="Tahoma"/>
          <w:bCs/>
          <w:sz w:val="18"/>
          <w:szCs w:val="18"/>
        </w:rPr>
        <w:t>, campo da bocce, servizio bagagli in camera, ampia hall con zone salotto e area lettura, quotidiani al ricevimento.</w:t>
      </w:r>
      <w:r w:rsidR="00073449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="00073449">
        <w:rPr>
          <w:rFonts w:ascii="Tahoma" w:hAnsi="Tahoma" w:cs="Tahoma"/>
          <w:bCs/>
          <w:sz w:val="18"/>
          <w:szCs w:val="18"/>
        </w:rPr>
        <w:t>Wifi</w:t>
      </w:r>
      <w:proofErr w:type="spellEnd"/>
      <w:r w:rsidR="00073449">
        <w:rPr>
          <w:rFonts w:ascii="Tahoma" w:hAnsi="Tahoma" w:cs="Tahoma"/>
          <w:bCs/>
          <w:sz w:val="18"/>
          <w:szCs w:val="18"/>
        </w:rPr>
        <w:t xml:space="preserve"> gratuito nelle aree comuni. Animazione di giorno e serale con un </w:t>
      </w:r>
      <w:r w:rsidR="00073449" w:rsidRPr="00073449">
        <w:rPr>
          <w:rFonts w:ascii="Tahoma" w:hAnsi="Tahoma" w:cs="Tahoma"/>
          <w:bCs/>
          <w:sz w:val="18"/>
          <w:szCs w:val="18"/>
        </w:rPr>
        <w:t>ricco programma di attività sportive, tornei, giochi</w:t>
      </w:r>
      <w:r w:rsidR="00073449">
        <w:rPr>
          <w:rFonts w:ascii="Tahoma" w:hAnsi="Tahoma" w:cs="Tahoma"/>
          <w:bCs/>
          <w:sz w:val="18"/>
          <w:szCs w:val="18"/>
        </w:rPr>
        <w:t xml:space="preserve">. </w:t>
      </w:r>
      <w:r w:rsidR="00073449" w:rsidRPr="00073449">
        <w:rPr>
          <w:rFonts w:ascii="Tahoma" w:hAnsi="Tahoma" w:cs="Tahoma"/>
          <w:bCs/>
          <w:sz w:val="18"/>
          <w:szCs w:val="18"/>
        </w:rPr>
        <w:t>La sera intrattenimento musicale, spettacoli in anfiteatro, notti magiche con serate esclusive e party a tema, per una vacanza indimenticabile.</w:t>
      </w:r>
    </w:p>
    <w:p w14:paraId="2F6E4178" w14:textId="77777777" w:rsidR="00073449" w:rsidRPr="00073449" w:rsidRDefault="00073449" w:rsidP="00073449">
      <w:pPr>
        <w:rPr>
          <w:rFonts w:ascii="Tahoma" w:hAnsi="Tahoma" w:cs="Tahoma"/>
          <w:bCs/>
          <w:sz w:val="18"/>
          <w:szCs w:val="18"/>
        </w:rPr>
      </w:pPr>
    </w:p>
    <w:p w14:paraId="02E2A9B6" w14:textId="77777777" w:rsidR="00594759" w:rsidRPr="00E544BB" w:rsidRDefault="00594759" w:rsidP="00594759">
      <w:pPr>
        <w:jc w:val="center"/>
        <w:rPr>
          <w:rFonts w:ascii="Tahoma" w:hAnsi="Tahoma" w:cs="Tahoma"/>
          <w:b/>
          <w:bCs/>
          <w:color w:val="FF0000"/>
          <w:sz w:val="24"/>
          <w:szCs w:val="18"/>
        </w:rPr>
      </w:pPr>
      <w:r w:rsidRPr="00E544BB">
        <w:rPr>
          <w:rFonts w:ascii="Tahoma" w:hAnsi="Tahoma" w:cs="Tahoma"/>
          <w:b/>
          <w:bCs/>
          <w:color w:val="FF0000"/>
          <w:sz w:val="24"/>
          <w:szCs w:val="18"/>
        </w:rPr>
        <w:t>QUOTA INDIVIDUALE DI PARTECIPAZIONE</w:t>
      </w:r>
    </w:p>
    <w:p w14:paraId="4C956F3A" w14:textId="336B8988" w:rsidR="00594759" w:rsidRPr="000165F3" w:rsidRDefault="00594759" w:rsidP="00594759">
      <w:pPr>
        <w:jc w:val="center"/>
        <w:rPr>
          <w:rFonts w:ascii="Tahoma" w:hAnsi="Tahoma" w:cs="Tahoma"/>
          <w:b/>
          <w:bCs/>
          <w:color w:val="FF0000"/>
          <w:sz w:val="40"/>
          <w:szCs w:val="18"/>
        </w:rPr>
      </w:pPr>
      <w:r w:rsidRPr="000165F3">
        <w:rPr>
          <w:rFonts w:ascii="Tahoma" w:hAnsi="Tahoma" w:cs="Tahoma"/>
          <w:b/>
          <w:bCs/>
          <w:color w:val="FF0000"/>
          <w:sz w:val="40"/>
          <w:szCs w:val="18"/>
        </w:rPr>
        <w:t>BASE</w:t>
      </w:r>
      <w:r w:rsidR="00141CC0" w:rsidRPr="000165F3">
        <w:rPr>
          <w:rFonts w:ascii="Tahoma" w:hAnsi="Tahoma" w:cs="Tahoma"/>
          <w:b/>
          <w:bCs/>
          <w:color w:val="FF0000"/>
          <w:sz w:val="40"/>
          <w:szCs w:val="18"/>
        </w:rPr>
        <w:t xml:space="preserve"> </w:t>
      </w:r>
      <w:r w:rsidR="000165F3" w:rsidRPr="000165F3">
        <w:rPr>
          <w:rFonts w:ascii="Tahoma" w:hAnsi="Tahoma" w:cs="Tahoma"/>
          <w:b/>
          <w:bCs/>
          <w:color w:val="FF0000"/>
          <w:sz w:val="40"/>
          <w:szCs w:val="18"/>
        </w:rPr>
        <w:t>25/</w:t>
      </w:r>
      <w:r w:rsidR="00141CC0" w:rsidRPr="000165F3">
        <w:rPr>
          <w:rFonts w:ascii="Tahoma" w:hAnsi="Tahoma" w:cs="Tahoma"/>
          <w:b/>
          <w:bCs/>
          <w:color w:val="FF0000"/>
          <w:sz w:val="40"/>
          <w:szCs w:val="18"/>
        </w:rPr>
        <w:t>30</w:t>
      </w:r>
      <w:r w:rsidRPr="000165F3">
        <w:rPr>
          <w:rFonts w:ascii="Tahoma" w:hAnsi="Tahoma" w:cs="Tahoma"/>
          <w:b/>
          <w:bCs/>
          <w:color w:val="FF0000"/>
          <w:sz w:val="40"/>
          <w:szCs w:val="18"/>
        </w:rPr>
        <w:t xml:space="preserve"> PERSONE € 1.</w:t>
      </w:r>
      <w:r w:rsidR="00073449" w:rsidRPr="000165F3">
        <w:rPr>
          <w:rFonts w:ascii="Tahoma" w:hAnsi="Tahoma" w:cs="Tahoma"/>
          <w:b/>
          <w:bCs/>
          <w:color w:val="FF0000"/>
          <w:sz w:val="40"/>
          <w:szCs w:val="18"/>
        </w:rPr>
        <w:t>2</w:t>
      </w:r>
      <w:r w:rsidR="00AC189C">
        <w:rPr>
          <w:rFonts w:ascii="Tahoma" w:hAnsi="Tahoma" w:cs="Tahoma"/>
          <w:b/>
          <w:bCs/>
          <w:color w:val="FF0000"/>
          <w:sz w:val="40"/>
          <w:szCs w:val="18"/>
        </w:rPr>
        <w:t>5</w:t>
      </w:r>
      <w:r w:rsidRPr="000165F3">
        <w:rPr>
          <w:rFonts w:ascii="Tahoma" w:hAnsi="Tahoma" w:cs="Tahoma"/>
          <w:b/>
          <w:bCs/>
          <w:color w:val="FF0000"/>
          <w:sz w:val="40"/>
          <w:szCs w:val="18"/>
        </w:rPr>
        <w:t>0</w:t>
      </w:r>
    </w:p>
    <w:p w14:paraId="775162A7" w14:textId="2D832A23" w:rsidR="00F111D6" w:rsidRPr="00E544BB" w:rsidRDefault="00F111D6" w:rsidP="00594759">
      <w:pPr>
        <w:jc w:val="center"/>
        <w:rPr>
          <w:rFonts w:ascii="Tahoma" w:hAnsi="Tahoma" w:cs="Tahoma"/>
          <w:b/>
          <w:bCs/>
          <w:color w:val="FF0000"/>
          <w:sz w:val="40"/>
          <w:szCs w:val="18"/>
        </w:rPr>
      </w:pPr>
      <w:r w:rsidRPr="000165F3">
        <w:rPr>
          <w:rFonts w:ascii="Tahoma" w:hAnsi="Tahoma" w:cs="Tahoma"/>
          <w:b/>
          <w:bCs/>
          <w:color w:val="FF0000"/>
          <w:sz w:val="40"/>
          <w:szCs w:val="18"/>
        </w:rPr>
        <w:t xml:space="preserve">BASE 20 PERSONE </w:t>
      </w:r>
      <w:r w:rsidR="00AC189C">
        <w:rPr>
          <w:rFonts w:ascii="Tahoma" w:hAnsi="Tahoma" w:cs="Tahoma"/>
          <w:b/>
          <w:bCs/>
          <w:color w:val="FF0000"/>
          <w:sz w:val="40"/>
          <w:szCs w:val="18"/>
        </w:rPr>
        <w:t xml:space="preserve">      </w:t>
      </w:r>
      <w:r w:rsidRPr="000165F3">
        <w:rPr>
          <w:rFonts w:ascii="Tahoma" w:hAnsi="Tahoma" w:cs="Tahoma"/>
          <w:b/>
          <w:bCs/>
          <w:color w:val="FF0000"/>
          <w:sz w:val="40"/>
          <w:szCs w:val="18"/>
        </w:rPr>
        <w:t>€ 1.3</w:t>
      </w:r>
      <w:r w:rsidR="00AC189C">
        <w:rPr>
          <w:rFonts w:ascii="Tahoma" w:hAnsi="Tahoma" w:cs="Tahoma"/>
          <w:b/>
          <w:bCs/>
          <w:color w:val="FF0000"/>
          <w:sz w:val="40"/>
          <w:szCs w:val="18"/>
        </w:rPr>
        <w:t>5</w:t>
      </w:r>
      <w:r w:rsidRPr="000165F3">
        <w:rPr>
          <w:rFonts w:ascii="Tahoma" w:hAnsi="Tahoma" w:cs="Tahoma"/>
          <w:b/>
          <w:bCs/>
          <w:color w:val="FF0000"/>
          <w:sz w:val="40"/>
          <w:szCs w:val="18"/>
        </w:rPr>
        <w:t>0</w:t>
      </w:r>
    </w:p>
    <w:p w14:paraId="6A69F4F2" w14:textId="7D1CDEC7" w:rsidR="00594759" w:rsidRPr="00E544BB" w:rsidRDefault="00594759" w:rsidP="00594759">
      <w:pPr>
        <w:jc w:val="center"/>
        <w:rPr>
          <w:rFonts w:ascii="Tahoma" w:hAnsi="Tahoma" w:cs="Tahoma"/>
          <w:bCs/>
          <w:color w:val="FF0000"/>
          <w:sz w:val="24"/>
          <w:szCs w:val="18"/>
        </w:rPr>
      </w:pPr>
      <w:r w:rsidRPr="00E544BB">
        <w:rPr>
          <w:rFonts w:ascii="Tahoma" w:hAnsi="Tahoma" w:cs="Tahoma"/>
          <w:bCs/>
          <w:color w:val="FF0000"/>
          <w:sz w:val="24"/>
          <w:szCs w:val="18"/>
        </w:rPr>
        <w:t xml:space="preserve">SUPPLEMENTO CAMERA SINGOLA € </w:t>
      </w:r>
      <w:r w:rsidR="00073449" w:rsidRPr="00E544BB">
        <w:rPr>
          <w:rFonts w:ascii="Tahoma" w:hAnsi="Tahoma" w:cs="Tahoma"/>
          <w:bCs/>
          <w:color w:val="FF0000"/>
          <w:sz w:val="24"/>
          <w:szCs w:val="18"/>
        </w:rPr>
        <w:t>370</w:t>
      </w:r>
    </w:p>
    <w:p w14:paraId="1C417125" w14:textId="77777777" w:rsidR="00594759" w:rsidRPr="00E544BB" w:rsidRDefault="00594759" w:rsidP="00594759">
      <w:pPr>
        <w:pStyle w:val="Corpodeltesto22"/>
        <w:widowControl w:val="0"/>
        <w:jc w:val="center"/>
        <w:rPr>
          <w:rFonts w:ascii="Tahoma" w:hAnsi="Tahoma" w:cs="Tahoma"/>
          <w:bCs/>
          <w:i w:val="0"/>
          <w:color w:val="FF0000"/>
          <w:sz w:val="16"/>
          <w:szCs w:val="18"/>
        </w:rPr>
      </w:pPr>
      <w:r w:rsidRPr="00E544BB">
        <w:rPr>
          <w:rFonts w:ascii="Tahoma" w:hAnsi="Tahoma" w:cs="Tahoma"/>
          <w:bCs/>
          <w:i w:val="0"/>
          <w:color w:val="FF0000"/>
          <w:sz w:val="16"/>
          <w:szCs w:val="18"/>
        </w:rPr>
        <w:t xml:space="preserve">Il prezzo del volo low cost è quello rilevato alla data del presente programma. </w:t>
      </w:r>
    </w:p>
    <w:p w14:paraId="159E5B35" w14:textId="77777777" w:rsidR="00594759" w:rsidRPr="00E544BB" w:rsidRDefault="00594759" w:rsidP="00594759">
      <w:pPr>
        <w:pStyle w:val="Corpodeltesto22"/>
        <w:widowControl w:val="0"/>
        <w:jc w:val="center"/>
        <w:rPr>
          <w:rFonts w:ascii="Tahoma" w:hAnsi="Tahoma" w:cs="Tahoma"/>
          <w:bCs/>
          <w:i w:val="0"/>
          <w:color w:val="FF0000"/>
          <w:sz w:val="16"/>
          <w:szCs w:val="18"/>
        </w:rPr>
      </w:pPr>
      <w:r w:rsidRPr="00E544BB">
        <w:rPr>
          <w:rFonts w:ascii="Tahoma" w:hAnsi="Tahoma" w:cs="Tahoma"/>
          <w:bCs/>
          <w:i w:val="0"/>
          <w:color w:val="FF0000"/>
          <w:sz w:val="16"/>
          <w:szCs w:val="18"/>
        </w:rPr>
        <w:t xml:space="preserve">Le tariffe sono soggette a repentine variazioni e non possono essere opzionate. </w:t>
      </w:r>
    </w:p>
    <w:p w14:paraId="771DADA8" w14:textId="77777777" w:rsidR="00594759" w:rsidRPr="00E544BB" w:rsidRDefault="00594759" w:rsidP="00594759">
      <w:pPr>
        <w:pStyle w:val="Corpodeltesto22"/>
        <w:widowControl w:val="0"/>
        <w:jc w:val="center"/>
        <w:rPr>
          <w:rFonts w:ascii="Tahoma" w:hAnsi="Tahoma" w:cs="Tahoma"/>
          <w:sz w:val="16"/>
          <w:szCs w:val="18"/>
        </w:rPr>
      </w:pPr>
      <w:r w:rsidRPr="00E544BB">
        <w:rPr>
          <w:rFonts w:ascii="Tahoma" w:hAnsi="Tahoma" w:cs="Tahoma"/>
          <w:bCs/>
          <w:i w:val="0"/>
          <w:color w:val="FF0000"/>
          <w:sz w:val="16"/>
          <w:szCs w:val="18"/>
        </w:rPr>
        <w:t>Pertanto vanno sempre riconfermate prima dell’emissione.</w:t>
      </w:r>
    </w:p>
    <w:p w14:paraId="489C0915" w14:textId="77777777" w:rsidR="00594759" w:rsidRPr="00E544BB" w:rsidRDefault="00594759" w:rsidP="00594759">
      <w:pPr>
        <w:jc w:val="center"/>
        <w:rPr>
          <w:rFonts w:ascii="Tahoma" w:hAnsi="Tahoma" w:cs="Tahoma"/>
          <w:bCs/>
          <w:color w:val="FF0000"/>
          <w:sz w:val="18"/>
          <w:szCs w:val="18"/>
        </w:rPr>
      </w:pPr>
      <w:r w:rsidRPr="00E544BB">
        <w:rPr>
          <w:rFonts w:ascii="Tahoma" w:hAnsi="Tahoma" w:cs="Tahoma"/>
          <w:bCs/>
          <w:color w:val="FF0000"/>
          <w:sz w:val="18"/>
          <w:szCs w:val="18"/>
        </w:rPr>
        <w:t>*Le tasse aeroportuali sono incluse,</w:t>
      </w:r>
    </w:p>
    <w:p w14:paraId="251538A2" w14:textId="77777777" w:rsidR="00594759" w:rsidRPr="00073449" w:rsidRDefault="00594759" w:rsidP="00594759">
      <w:pPr>
        <w:jc w:val="center"/>
        <w:rPr>
          <w:rFonts w:ascii="Tahoma" w:hAnsi="Tahoma" w:cs="Tahoma"/>
          <w:bCs/>
          <w:color w:val="FF0000"/>
          <w:sz w:val="18"/>
          <w:szCs w:val="18"/>
        </w:rPr>
      </w:pPr>
      <w:r w:rsidRPr="00E544BB">
        <w:rPr>
          <w:rFonts w:ascii="Tahoma" w:hAnsi="Tahoma" w:cs="Tahoma"/>
          <w:bCs/>
          <w:color w:val="FF0000"/>
          <w:sz w:val="18"/>
          <w:szCs w:val="18"/>
        </w:rPr>
        <w:t>ma sono indipendenti dalla nostra politica commerciale e possono aumentare senza preavviso</w:t>
      </w:r>
    </w:p>
    <w:p w14:paraId="68F8905D" w14:textId="77777777" w:rsidR="00C73C46" w:rsidRPr="00F00FA4" w:rsidRDefault="00C73C46" w:rsidP="00C73C46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22C72CE2" w14:textId="77777777" w:rsidR="00C73C46" w:rsidRPr="00F00FA4" w:rsidRDefault="00C73C46" w:rsidP="00C73C46">
      <w:pPr>
        <w:tabs>
          <w:tab w:val="left" w:pos="426"/>
        </w:tabs>
        <w:outlineLvl w:val="0"/>
        <w:rPr>
          <w:rFonts w:ascii="Tahoma" w:hAnsi="Tahoma" w:cs="Tahoma"/>
          <w:b/>
          <w:bCs/>
          <w:sz w:val="18"/>
          <w:szCs w:val="18"/>
          <w:u w:val="single"/>
        </w:rPr>
      </w:pPr>
      <w:r w:rsidRPr="00F00FA4">
        <w:rPr>
          <w:rFonts w:ascii="Tahoma" w:hAnsi="Tahoma" w:cs="Tahoma"/>
          <w:b/>
          <w:bCs/>
          <w:sz w:val="18"/>
          <w:szCs w:val="18"/>
          <w:u w:val="single"/>
        </w:rPr>
        <w:t>Le quote comprendono:</w:t>
      </w:r>
    </w:p>
    <w:p w14:paraId="4E119F8F" w14:textId="75D7A7EC" w:rsidR="00C73C46" w:rsidRPr="00FA6018" w:rsidRDefault="00C73C46" w:rsidP="00594759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FA6018">
        <w:rPr>
          <w:rFonts w:ascii="Tahoma" w:hAnsi="Tahoma" w:cs="Tahoma"/>
          <w:bCs/>
          <w:sz w:val="18"/>
          <w:szCs w:val="18"/>
        </w:rPr>
        <w:t xml:space="preserve">voli </w:t>
      </w:r>
      <w:r w:rsidR="00AC189C">
        <w:rPr>
          <w:rFonts w:ascii="Tahoma" w:hAnsi="Tahoma" w:cs="Tahoma"/>
          <w:bCs/>
          <w:sz w:val="18"/>
          <w:szCs w:val="18"/>
        </w:rPr>
        <w:t xml:space="preserve">Ryanair </w:t>
      </w:r>
      <w:r w:rsidR="00D96420" w:rsidRPr="00FA6018">
        <w:rPr>
          <w:rFonts w:ascii="Tahoma" w:hAnsi="Tahoma" w:cs="Tahoma"/>
          <w:bCs/>
          <w:sz w:val="18"/>
          <w:szCs w:val="18"/>
        </w:rPr>
        <w:t>Bergamo // Brindisi /</w:t>
      </w:r>
      <w:r w:rsidR="00AC189C">
        <w:rPr>
          <w:rFonts w:ascii="Tahoma" w:hAnsi="Tahoma" w:cs="Tahoma"/>
          <w:bCs/>
          <w:sz w:val="18"/>
          <w:szCs w:val="18"/>
        </w:rPr>
        <w:t>Bergamo;</w:t>
      </w:r>
    </w:p>
    <w:p w14:paraId="15231967" w14:textId="4CCE945A" w:rsidR="00C73C46" w:rsidRPr="00FA6018" w:rsidRDefault="00C73C46" w:rsidP="00594759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contextualSpacing/>
        <w:rPr>
          <w:rFonts w:ascii="Tahoma" w:hAnsi="Tahoma" w:cs="Tahoma"/>
          <w:bCs/>
          <w:sz w:val="18"/>
          <w:szCs w:val="18"/>
        </w:rPr>
      </w:pPr>
      <w:r w:rsidRPr="00FA6018">
        <w:rPr>
          <w:rFonts w:ascii="Tahoma" w:hAnsi="Tahoma" w:cs="Tahoma"/>
          <w:bCs/>
          <w:sz w:val="18"/>
          <w:szCs w:val="18"/>
        </w:rPr>
        <w:t xml:space="preserve">*tasse aeroportuali </w:t>
      </w:r>
      <w:r w:rsidR="00D96420" w:rsidRPr="00FA6018">
        <w:rPr>
          <w:rFonts w:ascii="Tahoma" w:hAnsi="Tahoma" w:cs="Tahoma"/>
          <w:bCs/>
          <w:sz w:val="18"/>
          <w:szCs w:val="18"/>
        </w:rPr>
        <w:t>in vigore alla data odierna;</w:t>
      </w:r>
    </w:p>
    <w:p w14:paraId="5CECC4B7" w14:textId="15C188DB" w:rsidR="00D96420" w:rsidRPr="00FA6018" w:rsidRDefault="00D96420" w:rsidP="00594759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contextualSpacing/>
        <w:rPr>
          <w:rFonts w:ascii="Tahoma" w:hAnsi="Tahoma" w:cs="Tahoma"/>
          <w:bCs/>
          <w:sz w:val="18"/>
          <w:szCs w:val="18"/>
        </w:rPr>
      </w:pPr>
      <w:r w:rsidRPr="00FA6018">
        <w:rPr>
          <w:rFonts w:ascii="Tahoma" w:hAnsi="Tahoma" w:cs="Tahoma"/>
          <w:bCs/>
          <w:sz w:val="18"/>
          <w:szCs w:val="18"/>
        </w:rPr>
        <w:t>Bagaglio da stiva</w:t>
      </w:r>
      <w:r w:rsidR="00AC189C">
        <w:rPr>
          <w:rFonts w:ascii="Tahoma" w:hAnsi="Tahoma" w:cs="Tahoma"/>
          <w:bCs/>
          <w:sz w:val="18"/>
          <w:szCs w:val="18"/>
        </w:rPr>
        <w:t xml:space="preserve"> da 20 Kg</w:t>
      </w:r>
      <w:r w:rsidRPr="00FA6018">
        <w:rPr>
          <w:rFonts w:ascii="Tahoma" w:hAnsi="Tahoma" w:cs="Tahoma"/>
          <w:bCs/>
          <w:sz w:val="18"/>
          <w:szCs w:val="18"/>
        </w:rPr>
        <w:t>;</w:t>
      </w:r>
    </w:p>
    <w:p w14:paraId="294F5CEF" w14:textId="77777777" w:rsidR="00D96420" w:rsidRDefault="00D96420" w:rsidP="00594759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Trasferimento collettivo da/per la struttura;</w:t>
      </w:r>
    </w:p>
    <w:p w14:paraId="4BA7D028" w14:textId="3821B77A" w:rsidR="00C73C46" w:rsidRPr="00F00FA4" w:rsidRDefault="00C73C46" w:rsidP="00594759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F00FA4">
        <w:rPr>
          <w:rFonts w:ascii="Tahoma" w:hAnsi="Tahoma" w:cs="Tahoma"/>
          <w:bCs/>
          <w:sz w:val="18"/>
          <w:szCs w:val="18"/>
        </w:rPr>
        <w:t xml:space="preserve">sistemazione </w:t>
      </w:r>
      <w:r w:rsidR="00D96420">
        <w:rPr>
          <w:rFonts w:ascii="Tahoma" w:hAnsi="Tahoma" w:cs="Tahoma"/>
          <w:bCs/>
          <w:sz w:val="18"/>
          <w:szCs w:val="18"/>
        </w:rPr>
        <w:t>nell’hotel indicato in camera CLASSIC con trattamento di pensione completa</w:t>
      </w:r>
      <w:r w:rsidR="00D51F1E">
        <w:rPr>
          <w:rFonts w:ascii="Tahoma" w:hAnsi="Tahoma" w:cs="Tahoma"/>
          <w:bCs/>
          <w:sz w:val="18"/>
          <w:szCs w:val="18"/>
        </w:rPr>
        <w:t xml:space="preserve"> con bevande</w:t>
      </w:r>
      <w:r w:rsidR="00D96420">
        <w:rPr>
          <w:rFonts w:ascii="Tahoma" w:hAnsi="Tahoma" w:cs="Tahoma"/>
          <w:bCs/>
          <w:sz w:val="18"/>
          <w:szCs w:val="18"/>
        </w:rPr>
        <w:t>;</w:t>
      </w:r>
    </w:p>
    <w:p w14:paraId="7FE95915" w14:textId="516AEA5B" w:rsidR="00C73C46" w:rsidRPr="00F00FA4" w:rsidRDefault="00FA6018" w:rsidP="00594759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kern w:val="30"/>
          <w:sz w:val="18"/>
          <w:szCs w:val="18"/>
          <w:lang w:eastAsia="it-IT"/>
        </w:rPr>
        <w:t>tessera club e servizio spiaggia dalla seconda fila;</w:t>
      </w:r>
    </w:p>
    <w:p w14:paraId="6FEA40EA" w14:textId="3D288DC7" w:rsidR="00817C96" w:rsidRDefault="00141CC0" w:rsidP="00817C96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F41B6C">
        <w:rPr>
          <w:rFonts w:ascii="Tahoma" w:hAnsi="Tahoma" w:cs="Tahoma"/>
          <w:sz w:val="18"/>
          <w:szCs w:val="18"/>
        </w:rPr>
        <w:t xml:space="preserve">assicurazione </w:t>
      </w:r>
      <w:proofErr w:type="spellStart"/>
      <w:r w:rsidR="00FA6018">
        <w:rPr>
          <w:rFonts w:ascii="Tahoma" w:hAnsi="Tahoma" w:cs="Tahoma"/>
          <w:sz w:val="18"/>
          <w:szCs w:val="18"/>
        </w:rPr>
        <w:t>Europ</w:t>
      </w:r>
      <w:proofErr w:type="spellEnd"/>
      <w:r w:rsidR="00FA6018">
        <w:rPr>
          <w:rFonts w:ascii="Tahoma" w:hAnsi="Tahoma" w:cs="Tahoma"/>
          <w:sz w:val="18"/>
          <w:szCs w:val="18"/>
        </w:rPr>
        <w:t xml:space="preserve"> Assistance sanitaria</w:t>
      </w:r>
      <w:r w:rsidRPr="00F41B6C">
        <w:rPr>
          <w:rFonts w:ascii="Tahoma" w:hAnsi="Tahoma" w:cs="Tahoma"/>
          <w:sz w:val="18"/>
          <w:szCs w:val="18"/>
        </w:rPr>
        <w:t xml:space="preserve"> (massimale € 1.000) e bagaglio (massimale € 1.000);</w:t>
      </w:r>
    </w:p>
    <w:p w14:paraId="08C953D6" w14:textId="77777777" w:rsidR="00817C96" w:rsidRPr="00817C96" w:rsidRDefault="00817C96" w:rsidP="00817C96">
      <w:pPr>
        <w:numPr>
          <w:ilvl w:val="0"/>
          <w:numId w:val="2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817C96">
        <w:rPr>
          <w:rFonts w:ascii="Tahoma" w:hAnsi="Tahoma" w:cs="Tahoma"/>
          <w:sz w:val="18"/>
          <w:szCs w:val="18"/>
        </w:rPr>
        <w:t>assicurazione RC Tour Operator Grandi Rischi (massimale € 33,5 milioni).</w:t>
      </w:r>
    </w:p>
    <w:p w14:paraId="2EA1F1EA" w14:textId="77777777" w:rsidR="00C73C46" w:rsidRPr="00F00FA4" w:rsidRDefault="00C73C46" w:rsidP="00C73C46">
      <w:pPr>
        <w:tabs>
          <w:tab w:val="left" w:pos="426"/>
        </w:tabs>
        <w:rPr>
          <w:rFonts w:ascii="Tahoma" w:hAnsi="Tahoma" w:cs="Tahoma"/>
          <w:bCs/>
          <w:sz w:val="18"/>
          <w:szCs w:val="18"/>
        </w:rPr>
      </w:pPr>
    </w:p>
    <w:p w14:paraId="15CA6831" w14:textId="77777777" w:rsidR="00C73C46" w:rsidRPr="00F00FA4" w:rsidRDefault="00C73C46" w:rsidP="00C73C46">
      <w:pPr>
        <w:tabs>
          <w:tab w:val="left" w:pos="426"/>
        </w:tabs>
        <w:outlineLvl w:val="0"/>
        <w:rPr>
          <w:rFonts w:ascii="Tahoma" w:hAnsi="Tahoma" w:cs="Tahoma"/>
          <w:b/>
          <w:bCs/>
          <w:sz w:val="18"/>
          <w:szCs w:val="18"/>
          <w:u w:val="single"/>
        </w:rPr>
      </w:pPr>
      <w:r w:rsidRPr="00F00FA4">
        <w:rPr>
          <w:rFonts w:ascii="Tahoma" w:hAnsi="Tahoma" w:cs="Tahoma"/>
          <w:b/>
          <w:bCs/>
          <w:sz w:val="18"/>
          <w:szCs w:val="18"/>
          <w:u w:val="single"/>
        </w:rPr>
        <w:t>Le quote non comprendono:</w:t>
      </w:r>
    </w:p>
    <w:p w14:paraId="0CB2681C" w14:textId="77777777" w:rsidR="00C73C46" w:rsidRPr="00F00FA4" w:rsidRDefault="00C73C46" w:rsidP="00594759">
      <w:pPr>
        <w:numPr>
          <w:ilvl w:val="0"/>
          <w:numId w:val="3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F00FA4">
        <w:rPr>
          <w:rFonts w:ascii="Tahoma" w:hAnsi="Tahoma" w:cs="Tahoma"/>
          <w:bCs/>
          <w:sz w:val="18"/>
          <w:szCs w:val="18"/>
        </w:rPr>
        <w:t>pasti in aeroporto;</w:t>
      </w:r>
    </w:p>
    <w:p w14:paraId="3350A076" w14:textId="77777777" w:rsidR="00C73C46" w:rsidRPr="00F00FA4" w:rsidRDefault="00C73C46" w:rsidP="00594759">
      <w:pPr>
        <w:numPr>
          <w:ilvl w:val="0"/>
          <w:numId w:val="3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F00FA4">
        <w:rPr>
          <w:rFonts w:ascii="Tahoma" w:hAnsi="Tahoma" w:cs="Tahoma"/>
          <w:bCs/>
          <w:sz w:val="18"/>
          <w:szCs w:val="18"/>
        </w:rPr>
        <w:t>pasti non menzionati nel programma;</w:t>
      </w:r>
    </w:p>
    <w:p w14:paraId="3728A1BD" w14:textId="78F8F330" w:rsidR="00C73C46" w:rsidRPr="00F00FA4" w:rsidRDefault="00C73C46" w:rsidP="00594759">
      <w:pPr>
        <w:numPr>
          <w:ilvl w:val="0"/>
          <w:numId w:val="3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sz w:val="18"/>
          <w:szCs w:val="18"/>
        </w:rPr>
      </w:pPr>
      <w:r w:rsidRPr="00F00FA4">
        <w:rPr>
          <w:rFonts w:ascii="Tahoma" w:hAnsi="Tahoma" w:cs="Tahoma"/>
          <w:sz w:val="18"/>
          <w:szCs w:val="18"/>
        </w:rPr>
        <w:t>bevande</w:t>
      </w:r>
      <w:r w:rsidR="00FA6018">
        <w:rPr>
          <w:rFonts w:ascii="Tahoma" w:hAnsi="Tahoma" w:cs="Tahoma"/>
          <w:sz w:val="18"/>
          <w:szCs w:val="18"/>
        </w:rPr>
        <w:t xml:space="preserve"> oltre a quelle indicate;</w:t>
      </w:r>
    </w:p>
    <w:p w14:paraId="2CD1A574" w14:textId="77777777" w:rsidR="00C73C46" w:rsidRPr="00FA6018" w:rsidRDefault="00C73C46" w:rsidP="00594759">
      <w:pPr>
        <w:numPr>
          <w:ilvl w:val="0"/>
          <w:numId w:val="3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sz w:val="18"/>
          <w:szCs w:val="18"/>
        </w:rPr>
      </w:pPr>
      <w:r w:rsidRPr="00FA6018">
        <w:rPr>
          <w:rFonts w:ascii="Tahoma" w:hAnsi="Tahoma" w:cs="Tahoma"/>
          <w:sz w:val="18"/>
          <w:szCs w:val="18"/>
        </w:rPr>
        <w:t>mance e facchinaggi;</w:t>
      </w:r>
    </w:p>
    <w:p w14:paraId="01C52C29" w14:textId="77777777" w:rsidR="00C73C46" w:rsidRPr="00FA6018" w:rsidRDefault="00C73C46" w:rsidP="00594759">
      <w:pPr>
        <w:numPr>
          <w:ilvl w:val="0"/>
          <w:numId w:val="3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bCs/>
          <w:sz w:val="18"/>
          <w:szCs w:val="18"/>
        </w:rPr>
      </w:pPr>
      <w:r w:rsidRPr="00FA6018">
        <w:rPr>
          <w:rFonts w:ascii="Tahoma" w:hAnsi="Tahoma" w:cs="Tahoma"/>
          <w:bCs/>
          <w:sz w:val="18"/>
          <w:szCs w:val="18"/>
        </w:rPr>
        <w:t>tasse di soggiorno, da pagare in loco;</w:t>
      </w:r>
    </w:p>
    <w:p w14:paraId="043BCC48" w14:textId="77777777" w:rsidR="00C73C46" w:rsidRPr="00FA6018" w:rsidRDefault="00C73C46" w:rsidP="00594759">
      <w:pPr>
        <w:numPr>
          <w:ilvl w:val="0"/>
          <w:numId w:val="3"/>
        </w:numPr>
        <w:tabs>
          <w:tab w:val="left" w:pos="426"/>
        </w:tabs>
        <w:suppressAutoHyphens w:val="0"/>
        <w:ind w:left="0" w:firstLine="0"/>
        <w:rPr>
          <w:rFonts w:ascii="Tahoma" w:hAnsi="Tahoma" w:cs="Tahoma"/>
          <w:sz w:val="18"/>
          <w:szCs w:val="18"/>
        </w:rPr>
      </w:pPr>
      <w:r w:rsidRPr="00FA6018">
        <w:rPr>
          <w:rFonts w:ascii="Tahoma" w:hAnsi="Tahoma" w:cs="Tahoma"/>
          <w:sz w:val="18"/>
          <w:szCs w:val="18"/>
        </w:rPr>
        <w:t>tutto quanto non espressamente indicato alla voce la quota comprende.</w:t>
      </w:r>
    </w:p>
    <w:p w14:paraId="5F43F471" w14:textId="77777777" w:rsidR="00C73C46" w:rsidRPr="00F00FA4" w:rsidRDefault="00C73C46" w:rsidP="00C73C46">
      <w:pPr>
        <w:tabs>
          <w:tab w:val="left" w:pos="426"/>
          <w:tab w:val="center" w:pos="6237"/>
        </w:tabs>
        <w:suppressAutoHyphens w:val="0"/>
        <w:rPr>
          <w:rFonts w:ascii="Tahoma" w:hAnsi="Tahoma" w:cs="Tahoma"/>
          <w:bCs/>
          <w:sz w:val="18"/>
          <w:szCs w:val="18"/>
        </w:rPr>
      </w:pPr>
    </w:p>
    <w:p w14:paraId="4D057C79" w14:textId="77777777" w:rsidR="00594759" w:rsidRPr="00FA6018" w:rsidRDefault="00594759" w:rsidP="00594759">
      <w:pPr>
        <w:tabs>
          <w:tab w:val="left" w:pos="0"/>
        </w:tabs>
        <w:rPr>
          <w:rFonts w:ascii="Tahoma" w:hAnsi="Tahoma" w:cs="Tahoma"/>
          <w:b/>
          <w:bCs/>
          <w:sz w:val="18"/>
          <w:szCs w:val="18"/>
          <w:u w:val="single"/>
        </w:rPr>
      </w:pPr>
      <w:r w:rsidRPr="00FA6018">
        <w:rPr>
          <w:rFonts w:ascii="Tahoma" w:hAnsi="Tahoma" w:cs="Tahoma"/>
          <w:b/>
          <w:bCs/>
          <w:sz w:val="18"/>
          <w:szCs w:val="18"/>
          <w:u w:val="single"/>
        </w:rPr>
        <w:t>Assicurazioni facoltative:</w:t>
      </w:r>
    </w:p>
    <w:p w14:paraId="66851D99" w14:textId="1C797195" w:rsidR="00594759" w:rsidRPr="00FA6018" w:rsidRDefault="00594759" w:rsidP="00594759">
      <w:pPr>
        <w:pStyle w:val="Paragrafoelenco"/>
        <w:numPr>
          <w:ilvl w:val="0"/>
          <w:numId w:val="21"/>
        </w:numPr>
        <w:tabs>
          <w:tab w:val="left" w:pos="426"/>
          <w:tab w:val="left" w:pos="6096"/>
        </w:tabs>
        <w:autoSpaceDN w:val="0"/>
        <w:ind w:hanging="720"/>
        <w:rPr>
          <w:rFonts w:ascii="Tahoma" w:hAnsi="Tahoma" w:cs="Tahoma"/>
          <w:sz w:val="18"/>
          <w:szCs w:val="18"/>
        </w:rPr>
      </w:pPr>
      <w:r w:rsidRPr="00FA6018">
        <w:rPr>
          <w:rFonts w:ascii="Tahoma" w:hAnsi="Tahoma" w:cs="Tahoma"/>
          <w:sz w:val="18"/>
          <w:szCs w:val="18"/>
        </w:rPr>
        <w:t>assicurazione annullamento viaggio:</w:t>
      </w:r>
      <w:r w:rsidRPr="00FA6018">
        <w:rPr>
          <w:rFonts w:ascii="Tahoma" w:hAnsi="Tahoma" w:cs="Tahoma"/>
          <w:sz w:val="18"/>
          <w:szCs w:val="18"/>
        </w:rPr>
        <w:tab/>
      </w:r>
    </w:p>
    <w:p w14:paraId="39932440" w14:textId="77777777" w:rsidR="00AC189C" w:rsidRDefault="00594759" w:rsidP="00AC189C">
      <w:pPr>
        <w:tabs>
          <w:tab w:val="left" w:pos="142"/>
          <w:tab w:val="left" w:pos="6096"/>
        </w:tabs>
        <w:rPr>
          <w:rFonts w:ascii="Tahoma" w:hAnsi="Tahoma" w:cs="Tahoma"/>
          <w:sz w:val="18"/>
          <w:szCs w:val="18"/>
        </w:rPr>
      </w:pPr>
      <w:r w:rsidRPr="00FA6018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   </w:t>
      </w:r>
      <w:r w:rsidRPr="00FA6018">
        <w:rPr>
          <w:rFonts w:ascii="Tahoma" w:hAnsi="Tahoma" w:cs="Tahoma"/>
          <w:sz w:val="18"/>
          <w:szCs w:val="18"/>
        </w:rPr>
        <w:tab/>
        <w:t>+ 6</w:t>
      </w:r>
      <w:r w:rsidR="009C79A2" w:rsidRPr="00FA6018">
        <w:rPr>
          <w:rFonts w:ascii="Tahoma" w:hAnsi="Tahoma" w:cs="Tahoma"/>
          <w:sz w:val="18"/>
          <w:szCs w:val="18"/>
        </w:rPr>
        <w:t>0</w:t>
      </w:r>
      <w:r w:rsidRPr="00FA6018">
        <w:rPr>
          <w:rFonts w:ascii="Tahoma" w:hAnsi="Tahoma" w:cs="Tahoma"/>
          <w:sz w:val="18"/>
          <w:szCs w:val="18"/>
        </w:rPr>
        <w:t xml:space="preserve"> € fino a 1.500 € di spesa</w:t>
      </w:r>
    </w:p>
    <w:p w14:paraId="7DD9CBE7" w14:textId="7718EC0B" w:rsidR="00AC189C" w:rsidRPr="00FA6018" w:rsidRDefault="00AC189C" w:rsidP="00AC189C">
      <w:pPr>
        <w:tabs>
          <w:tab w:val="left" w:pos="142"/>
          <w:tab w:val="left" w:pos="6096"/>
        </w:tabs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 w:rsidRPr="00FA6018">
        <w:rPr>
          <w:rFonts w:ascii="Tahoma" w:hAnsi="Tahoma" w:cs="Tahoma"/>
          <w:sz w:val="18"/>
          <w:szCs w:val="18"/>
        </w:rPr>
        <w:t>+ 75 € fino a 2.000 € di spesa</w:t>
      </w:r>
    </w:p>
    <w:p w14:paraId="1034437E" w14:textId="3C3C8C97" w:rsidR="00AC189C" w:rsidRPr="00B9674E" w:rsidRDefault="00AC189C" w:rsidP="00AC189C">
      <w:pPr>
        <w:pStyle w:val="NormaleWeb"/>
        <w:spacing w:before="0" w:after="0"/>
        <w:rPr>
          <w:rFonts w:ascii="Tahoma" w:hAnsi="Tahoma" w:cs="Tahoma"/>
          <w:i/>
          <w:iCs/>
          <w:sz w:val="18"/>
          <w:szCs w:val="18"/>
          <w:lang w:eastAsia="en-US"/>
        </w:rPr>
      </w:pPr>
      <w:r w:rsidRPr="00D726AA">
        <w:rPr>
          <w:rFonts w:ascii="Tahoma" w:hAnsi="Tahoma" w:cs="Tahoma"/>
          <w:b/>
          <w:bCs/>
          <w:sz w:val="18"/>
          <w:szCs w:val="18"/>
          <w:u w:val="single"/>
        </w:rPr>
        <w:t>Operativi aerei</w:t>
      </w:r>
      <w:r>
        <w:rPr>
          <w:rFonts w:ascii="Tahoma" w:hAnsi="Tahoma" w:cs="Tahoma"/>
          <w:b/>
          <w:bCs/>
          <w:sz w:val="18"/>
          <w:szCs w:val="18"/>
          <w:u w:val="single"/>
        </w:rPr>
        <w:t xml:space="preserve"> Ryanair</w:t>
      </w:r>
      <w:r>
        <w:rPr>
          <w:rFonts w:ascii="Tahoma" w:hAnsi="Tahoma" w:cs="Tahoma"/>
          <w:b/>
          <w:bCs/>
          <w:sz w:val="18"/>
          <w:szCs w:val="18"/>
          <w:u w:val="single"/>
        </w:rPr>
        <w:t xml:space="preserve"> (non sono state effettuate prenotazioni)</w:t>
      </w:r>
      <w:r w:rsidRPr="00D726AA">
        <w:rPr>
          <w:rFonts w:ascii="Tahoma" w:hAnsi="Tahoma" w:cs="Tahoma"/>
          <w:b/>
          <w:bCs/>
          <w:sz w:val="18"/>
          <w:szCs w:val="18"/>
          <w:u w:val="single"/>
        </w:rPr>
        <w:t>:</w:t>
      </w:r>
    </w:p>
    <w:p w14:paraId="400DE20F" w14:textId="1E2B2A99" w:rsidR="00AC189C" w:rsidRPr="0022713C" w:rsidRDefault="00AC189C" w:rsidP="00AC189C">
      <w:pPr>
        <w:pStyle w:val="Paragrafoelenco"/>
        <w:numPr>
          <w:ilvl w:val="0"/>
          <w:numId w:val="19"/>
        </w:numPr>
        <w:tabs>
          <w:tab w:val="left" w:pos="993"/>
          <w:tab w:val="left" w:pos="1418"/>
          <w:tab w:val="left" w:pos="3261"/>
          <w:tab w:val="right" w:pos="5529"/>
          <w:tab w:val="right" w:pos="6237"/>
          <w:tab w:val="left" w:pos="6379"/>
          <w:tab w:val="right" w:pos="9072"/>
        </w:tabs>
        <w:ind w:left="426" w:hanging="426"/>
        <w:rPr>
          <w:rFonts w:ascii="Tahoma" w:hAnsi="Tahoma" w:cs="Tahoma"/>
          <w:bCs/>
          <w:sz w:val="18"/>
          <w:szCs w:val="18"/>
        </w:rPr>
      </w:pPr>
      <w:bookmarkStart w:id="0" w:name="_Hlk183016776"/>
      <w:r w:rsidRPr="00D726AA">
        <w:rPr>
          <w:rFonts w:ascii="Tahoma" w:hAnsi="Tahoma" w:cs="Tahoma"/>
          <w:bCs/>
          <w:sz w:val="18"/>
          <w:szCs w:val="18"/>
        </w:rPr>
        <w:t xml:space="preserve">FR </w:t>
      </w:r>
      <w:r>
        <w:rPr>
          <w:rFonts w:ascii="Tahoma" w:hAnsi="Tahoma" w:cs="Tahoma"/>
          <w:bCs/>
          <w:sz w:val="18"/>
          <w:szCs w:val="18"/>
        </w:rPr>
        <w:t xml:space="preserve">859 </w:t>
      </w:r>
      <w:r w:rsidRPr="00D726AA">
        <w:rPr>
          <w:rFonts w:ascii="Tahoma" w:hAnsi="Tahoma" w:cs="Tahoma"/>
          <w:bCs/>
          <w:sz w:val="18"/>
          <w:szCs w:val="18"/>
        </w:rPr>
        <w:tab/>
        <w:t>Bergamo</w:t>
      </w:r>
      <w:r w:rsidRPr="00D726AA">
        <w:rPr>
          <w:rFonts w:ascii="Tahoma" w:hAnsi="Tahoma" w:cs="Tahoma"/>
          <w:bCs/>
          <w:sz w:val="18"/>
          <w:szCs w:val="18"/>
        </w:rPr>
        <w:tab/>
        <w:t>Brindisi</w:t>
      </w:r>
      <w:r w:rsidRPr="00D726AA">
        <w:rPr>
          <w:rFonts w:ascii="Tahoma" w:hAnsi="Tahoma" w:cs="Tahoma"/>
          <w:bCs/>
          <w:sz w:val="18"/>
          <w:szCs w:val="18"/>
        </w:rPr>
        <w:tab/>
      </w:r>
      <w:r>
        <w:rPr>
          <w:rFonts w:ascii="Tahoma" w:hAnsi="Tahoma" w:cs="Tahoma"/>
          <w:bCs/>
          <w:sz w:val="18"/>
          <w:szCs w:val="18"/>
        </w:rPr>
        <w:t>11h00</w:t>
      </w:r>
      <w:r w:rsidRPr="00D726AA">
        <w:rPr>
          <w:rFonts w:ascii="Tahoma" w:hAnsi="Tahoma" w:cs="Tahoma"/>
          <w:bCs/>
          <w:sz w:val="18"/>
          <w:szCs w:val="18"/>
        </w:rPr>
        <w:tab/>
      </w:r>
      <w:r>
        <w:rPr>
          <w:rFonts w:ascii="Tahoma" w:hAnsi="Tahoma" w:cs="Tahoma"/>
          <w:bCs/>
          <w:sz w:val="18"/>
          <w:szCs w:val="18"/>
        </w:rPr>
        <w:t>12h40</w:t>
      </w:r>
      <w:r w:rsidRPr="00D726AA">
        <w:rPr>
          <w:rFonts w:ascii="Tahoma" w:hAnsi="Tahoma" w:cs="Tahoma"/>
          <w:bCs/>
          <w:sz w:val="18"/>
          <w:szCs w:val="18"/>
        </w:rPr>
        <w:tab/>
      </w:r>
      <w:r w:rsidRPr="00D726AA">
        <w:rPr>
          <w:rFonts w:ascii="Tahoma" w:hAnsi="Tahoma" w:cs="Tahoma"/>
          <w:bCs/>
          <w:sz w:val="18"/>
          <w:szCs w:val="18"/>
        </w:rPr>
        <w:tab/>
        <w:t>1h40’</w:t>
      </w:r>
    </w:p>
    <w:p w14:paraId="6FA63682" w14:textId="3A48818D" w:rsidR="00AC189C" w:rsidRPr="00D726AA" w:rsidRDefault="00AC189C" w:rsidP="00AC189C">
      <w:pPr>
        <w:pStyle w:val="Normale2"/>
        <w:widowControl w:val="0"/>
        <w:numPr>
          <w:ilvl w:val="0"/>
          <w:numId w:val="19"/>
        </w:numPr>
        <w:tabs>
          <w:tab w:val="left" w:pos="993"/>
          <w:tab w:val="left" w:pos="1418"/>
          <w:tab w:val="left" w:pos="3261"/>
          <w:tab w:val="right" w:pos="5529"/>
          <w:tab w:val="right" w:pos="6237"/>
          <w:tab w:val="left" w:pos="6379"/>
          <w:tab w:val="right" w:pos="9072"/>
        </w:tabs>
        <w:ind w:left="426" w:hanging="426"/>
        <w:jc w:val="both"/>
        <w:outlineLvl w:val="0"/>
        <w:rPr>
          <w:rFonts w:ascii="Tahoma" w:hAnsi="Tahoma" w:cs="Tahoma"/>
          <w:bCs/>
          <w:color w:val="auto"/>
          <w:sz w:val="18"/>
          <w:szCs w:val="18"/>
        </w:rPr>
      </w:pPr>
      <w:r w:rsidRPr="00D726AA">
        <w:rPr>
          <w:rFonts w:ascii="Tahoma" w:hAnsi="Tahoma" w:cs="Tahoma"/>
          <w:bCs/>
          <w:color w:val="auto"/>
          <w:sz w:val="18"/>
          <w:szCs w:val="18"/>
        </w:rPr>
        <w:t xml:space="preserve">FR </w:t>
      </w:r>
      <w:r>
        <w:rPr>
          <w:rFonts w:ascii="Tahoma" w:hAnsi="Tahoma" w:cs="Tahoma"/>
          <w:bCs/>
          <w:color w:val="auto"/>
          <w:sz w:val="18"/>
          <w:szCs w:val="18"/>
        </w:rPr>
        <w:t>2877</w:t>
      </w:r>
      <w:r w:rsidRPr="00D726AA">
        <w:rPr>
          <w:rFonts w:ascii="Tahoma" w:hAnsi="Tahoma" w:cs="Tahoma"/>
          <w:bCs/>
          <w:color w:val="auto"/>
          <w:sz w:val="18"/>
          <w:szCs w:val="18"/>
        </w:rPr>
        <w:tab/>
        <w:t>Brindisi</w:t>
      </w:r>
      <w:r w:rsidRPr="00D726AA">
        <w:rPr>
          <w:rFonts w:ascii="Tahoma" w:hAnsi="Tahoma" w:cs="Tahoma"/>
          <w:bCs/>
          <w:color w:val="auto"/>
          <w:sz w:val="18"/>
          <w:szCs w:val="18"/>
        </w:rPr>
        <w:tab/>
        <w:t>Bergamo</w:t>
      </w:r>
      <w:r w:rsidRPr="00D726AA">
        <w:rPr>
          <w:rFonts w:ascii="Tahoma" w:hAnsi="Tahoma" w:cs="Tahoma"/>
          <w:bCs/>
          <w:color w:val="auto"/>
          <w:sz w:val="18"/>
          <w:szCs w:val="18"/>
        </w:rPr>
        <w:tab/>
      </w:r>
      <w:r>
        <w:rPr>
          <w:rFonts w:ascii="Tahoma" w:hAnsi="Tahoma" w:cs="Tahoma"/>
          <w:bCs/>
          <w:color w:val="auto"/>
          <w:sz w:val="18"/>
          <w:szCs w:val="18"/>
        </w:rPr>
        <w:t>20h10</w:t>
      </w:r>
      <w:r>
        <w:rPr>
          <w:rFonts w:ascii="Tahoma" w:hAnsi="Tahoma" w:cs="Tahoma"/>
          <w:bCs/>
          <w:color w:val="auto"/>
          <w:sz w:val="18"/>
          <w:szCs w:val="18"/>
        </w:rPr>
        <w:tab/>
        <w:t>21h50</w:t>
      </w:r>
      <w:r>
        <w:rPr>
          <w:rFonts w:ascii="Tahoma" w:hAnsi="Tahoma" w:cs="Tahoma"/>
          <w:bCs/>
          <w:color w:val="auto"/>
          <w:sz w:val="18"/>
          <w:szCs w:val="18"/>
        </w:rPr>
        <w:tab/>
      </w:r>
      <w:r w:rsidRPr="00D726AA">
        <w:rPr>
          <w:rFonts w:ascii="Tahoma" w:hAnsi="Tahoma" w:cs="Tahoma"/>
          <w:bCs/>
          <w:color w:val="auto"/>
          <w:sz w:val="18"/>
          <w:szCs w:val="18"/>
        </w:rPr>
        <w:tab/>
        <w:t>1h40’</w:t>
      </w:r>
    </w:p>
    <w:bookmarkEnd w:id="0"/>
    <w:p w14:paraId="3247A63B" w14:textId="0AFBEDAD" w:rsidR="00594759" w:rsidRPr="00FA6018" w:rsidRDefault="00594759" w:rsidP="00594759">
      <w:pPr>
        <w:tabs>
          <w:tab w:val="left" w:pos="142"/>
          <w:tab w:val="left" w:pos="6096"/>
        </w:tabs>
        <w:rPr>
          <w:rFonts w:ascii="Tahoma" w:hAnsi="Tahoma" w:cs="Tahoma"/>
          <w:sz w:val="18"/>
          <w:szCs w:val="18"/>
        </w:rPr>
      </w:pPr>
      <w:r w:rsidRPr="00FA6018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     </w:t>
      </w:r>
      <w:r w:rsidRPr="00FA6018">
        <w:rPr>
          <w:rFonts w:ascii="Tahoma" w:hAnsi="Tahoma" w:cs="Tahoma"/>
          <w:sz w:val="18"/>
          <w:szCs w:val="18"/>
        </w:rPr>
        <w:tab/>
      </w:r>
    </w:p>
    <w:p w14:paraId="3885CE10" w14:textId="7A071859" w:rsidR="00594759" w:rsidRPr="00DC134F" w:rsidRDefault="00594759" w:rsidP="00FA6018">
      <w:pPr>
        <w:tabs>
          <w:tab w:val="left" w:pos="142"/>
          <w:tab w:val="left" w:pos="6096"/>
        </w:tabs>
        <w:rPr>
          <w:rFonts w:ascii="Tahoma" w:hAnsi="Tahoma" w:cs="Tahoma"/>
          <w:sz w:val="18"/>
          <w:szCs w:val="18"/>
        </w:rPr>
      </w:pPr>
      <w:r w:rsidRPr="00FA6018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</w:t>
      </w:r>
    </w:p>
    <w:p w14:paraId="003EFF54" w14:textId="77777777" w:rsidR="00594759" w:rsidRPr="00DC134F" w:rsidRDefault="00594759" w:rsidP="00594759">
      <w:pPr>
        <w:tabs>
          <w:tab w:val="left" w:pos="426"/>
          <w:tab w:val="left" w:pos="5954"/>
        </w:tabs>
        <w:rPr>
          <w:rFonts w:ascii="Tahoma" w:hAnsi="Tahoma" w:cs="Tahoma"/>
          <w:b/>
          <w:bCs/>
          <w:i/>
          <w:iCs/>
          <w:kern w:val="0"/>
          <w:sz w:val="18"/>
          <w:szCs w:val="18"/>
          <w:lang w:eastAsia="en-US"/>
        </w:rPr>
      </w:pPr>
      <w:r w:rsidRPr="00DC134F">
        <w:rPr>
          <w:rFonts w:ascii="Tahoma" w:hAnsi="Tahoma" w:cs="Tahoma"/>
          <w:b/>
          <w:bCs/>
          <w:i/>
          <w:iCs/>
          <w:sz w:val="18"/>
          <w:szCs w:val="18"/>
        </w:rPr>
        <w:t>Gli importi indicati si intendono a persona e sono comprensivi di imposte di assicurazione e diritti d’agenzia.</w:t>
      </w:r>
    </w:p>
    <w:p w14:paraId="0BD5DFE2" w14:textId="77777777" w:rsidR="00594759" w:rsidRDefault="00594759" w:rsidP="00594759">
      <w:pPr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La sottoscrizione dell’assicurazione facoltativa A</w:t>
      </w:r>
      <w:r w:rsidR="009C79A2">
        <w:rPr>
          <w:rFonts w:ascii="Tahoma" w:hAnsi="Tahoma" w:cs="Tahoma"/>
          <w:i/>
          <w:iCs/>
          <w:sz w:val="18"/>
          <w:szCs w:val="18"/>
        </w:rPr>
        <w:t>LLIANZ</w:t>
      </w:r>
      <w:r>
        <w:rPr>
          <w:rFonts w:ascii="Tahoma" w:hAnsi="Tahoma" w:cs="Tahoma"/>
          <w:i/>
          <w:iCs/>
          <w:sz w:val="18"/>
          <w:szCs w:val="18"/>
        </w:rPr>
        <w:t xml:space="preserve"> contro i rischi di annullamento del viaggio copre per qualsiasi impedimento oggettivamente documentabile, incluso pandemia (copertura in caso di positività dell’assicurato o dei suoi familiari), malattie preesistenti e croniche, nei limiti previsti dalle condizioni di polizza. </w:t>
      </w:r>
    </w:p>
    <w:p w14:paraId="26FA9495" w14:textId="77777777" w:rsidR="00594759" w:rsidRDefault="00594759" w:rsidP="00594759">
      <w:pPr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La sottoscrizione della polizza contro l’annullamento del viaggio dovrà essere richiesta e saldata contestualmente alla conferma del viaggio con accettazione scritta di ricezione e presa visione delle condizioni contrattuali, con particolare riferimento ai paragrafi “Esclusioni”.  I diritti nascenti dai contratti di assicurazione dovranno essere esercitati dal viaggiatore direttamente nei confronti delle compagnie di assicurazioni contraenti, alle condizioni e con le modalità previste nelle polizze medesime, prestando attenzione in particolare alle tempistiche per l’apertura del sinistro, alle franchigie e alle limitazioni ed esclusioni.</w:t>
      </w:r>
    </w:p>
    <w:p w14:paraId="7622D1D0" w14:textId="77777777" w:rsidR="00594759" w:rsidRDefault="00594759" w:rsidP="00594759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 xml:space="preserve">Prima della sottoscrizione vi invitiamo prendere visione delle condizioni di polizza disponibili sul nostro sito </w:t>
      </w:r>
      <w:hyperlink r:id="rId13" w:history="1">
        <w:r>
          <w:rPr>
            <w:rStyle w:val="Collegamentoipertestuale"/>
            <w:rFonts w:ascii="Tahoma" w:hAnsi="Tahoma" w:cs="Tahoma"/>
            <w:i/>
            <w:iCs/>
            <w:sz w:val="18"/>
            <w:szCs w:val="18"/>
          </w:rPr>
          <w:t>www.traveldesignstudio.com</w:t>
        </w:r>
      </w:hyperlink>
      <w:r>
        <w:rPr>
          <w:rFonts w:ascii="Tahoma" w:hAnsi="Tahoma" w:cs="Tahoma"/>
          <w:sz w:val="18"/>
          <w:szCs w:val="18"/>
        </w:rPr>
        <w:t>.</w:t>
      </w:r>
    </w:p>
    <w:p w14:paraId="13B73C07" w14:textId="523FF57F" w:rsidR="00C73C46" w:rsidRPr="00FA6018" w:rsidRDefault="00141CC0" w:rsidP="00FA6018">
      <w:pPr>
        <w:pStyle w:val="NormaleWeb"/>
        <w:spacing w:before="0" w:after="0"/>
        <w:rPr>
          <w:rFonts w:ascii="Tahoma" w:hAnsi="Tahoma" w:cs="Tahoma"/>
          <w:i/>
          <w:iCs/>
          <w:sz w:val="18"/>
          <w:szCs w:val="18"/>
          <w:lang w:eastAsia="en-US"/>
        </w:rPr>
      </w:pPr>
      <w:r>
        <w:rPr>
          <w:rFonts w:ascii="Tahoma" w:hAnsi="Tahoma" w:cs="Tahoma"/>
          <w:i/>
          <w:iCs/>
          <w:sz w:val="18"/>
          <w:szCs w:val="18"/>
          <w:lang w:eastAsia="en-US"/>
        </w:rPr>
        <w:t>Su richiesta sono inoltre disponibili polizze sanitarie e annullamento con massimali sanitari più estesi e casistiche in copertura annullamento più ampie.  </w:t>
      </w:r>
    </w:p>
    <w:p w14:paraId="778692AF" w14:textId="77777777" w:rsidR="00141CC0" w:rsidRPr="00B00E35" w:rsidRDefault="00141CC0" w:rsidP="00141CC0">
      <w:pPr>
        <w:pStyle w:val="Normale2"/>
        <w:widowControl w:val="0"/>
        <w:outlineLvl w:val="0"/>
        <w:rPr>
          <w:rFonts w:ascii="Tahoma" w:hAnsi="Tahoma" w:cs="Tahoma"/>
          <w:b/>
          <w:bCs/>
          <w:color w:val="auto"/>
          <w:sz w:val="18"/>
          <w:szCs w:val="18"/>
          <w:u w:val="single"/>
        </w:rPr>
      </w:pPr>
      <w:r w:rsidRPr="00B00E35">
        <w:rPr>
          <w:rFonts w:ascii="Tahoma" w:hAnsi="Tahoma" w:cs="Tahoma"/>
          <w:b/>
          <w:bCs/>
          <w:color w:val="auto"/>
          <w:sz w:val="18"/>
          <w:szCs w:val="18"/>
          <w:u w:val="single"/>
        </w:rPr>
        <w:t>Documenti necessari per i cittadini italiani adulti e minori:</w:t>
      </w:r>
    </w:p>
    <w:p w14:paraId="00B641FC" w14:textId="4247D4B0" w:rsidR="00141CC0" w:rsidRPr="00B00E35" w:rsidRDefault="00141CC0" w:rsidP="00141CC0">
      <w:pPr>
        <w:pStyle w:val="Corpodeltesto22"/>
        <w:widowControl w:val="0"/>
        <w:numPr>
          <w:ilvl w:val="0"/>
          <w:numId w:val="17"/>
        </w:numPr>
        <w:ind w:left="426" w:hanging="426"/>
        <w:rPr>
          <w:rFonts w:ascii="Tahoma" w:hAnsi="Tahoma" w:cs="Tahoma"/>
          <w:i w:val="0"/>
          <w:sz w:val="18"/>
          <w:szCs w:val="18"/>
        </w:rPr>
      </w:pPr>
      <w:r w:rsidRPr="00B00E35">
        <w:rPr>
          <w:rFonts w:ascii="Tahoma" w:hAnsi="Tahoma" w:cs="Tahoma"/>
          <w:i w:val="0"/>
          <w:sz w:val="18"/>
          <w:szCs w:val="18"/>
        </w:rPr>
        <w:t xml:space="preserve">Carta d’identità </w:t>
      </w:r>
      <w:r w:rsidR="00FA6018">
        <w:rPr>
          <w:rFonts w:ascii="Tahoma" w:hAnsi="Tahoma" w:cs="Tahoma"/>
          <w:i w:val="0"/>
          <w:sz w:val="18"/>
          <w:szCs w:val="18"/>
        </w:rPr>
        <w:t>in corso di validità.</w:t>
      </w:r>
    </w:p>
    <w:p w14:paraId="6B0DFE24" w14:textId="77777777" w:rsidR="00141CC0" w:rsidRPr="00A1140E" w:rsidRDefault="00141CC0" w:rsidP="00141CC0">
      <w:pPr>
        <w:pStyle w:val="Corpodeltesto22"/>
        <w:widowControl w:val="0"/>
        <w:numPr>
          <w:ilvl w:val="0"/>
          <w:numId w:val="17"/>
        </w:numPr>
        <w:suppressAutoHyphens/>
        <w:adjustRightInd/>
        <w:ind w:left="426" w:hanging="426"/>
        <w:rPr>
          <w:rFonts w:ascii="Tahoma" w:hAnsi="Tahoma" w:cs="Tahoma"/>
          <w:b/>
          <w:bCs/>
          <w:i w:val="0"/>
          <w:sz w:val="18"/>
          <w:szCs w:val="18"/>
        </w:rPr>
      </w:pPr>
      <w:r>
        <w:rPr>
          <w:rFonts w:ascii="Tahoma" w:hAnsi="Tahoma" w:cs="Tahoma"/>
          <w:b/>
          <w:bCs/>
          <w:i w:val="0"/>
          <w:sz w:val="18"/>
          <w:szCs w:val="18"/>
        </w:rPr>
        <w:lastRenderedPageBreak/>
        <w:t xml:space="preserve">I viaggiatori provvederanno prima della partenza a verificare presso le competenti autorità (Governo Italiano tramite il sito </w:t>
      </w:r>
      <w:hyperlink r:id="rId14" w:history="1">
        <w:r>
          <w:rPr>
            <w:rStyle w:val="Collegamentoipertestuale"/>
            <w:rFonts w:ascii="Tahoma" w:hAnsi="Tahoma" w:cs="Tahoma"/>
            <w:b/>
            <w:bCs/>
            <w:i w:val="0"/>
            <w:sz w:val="18"/>
            <w:szCs w:val="18"/>
          </w:rPr>
          <w:t>www.governo.it</w:t>
        </w:r>
      </w:hyperlink>
      <w:r>
        <w:rPr>
          <w:rFonts w:ascii="Tahoma" w:hAnsi="Tahoma" w:cs="Tahoma"/>
          <w:b/>
          <w:bCs/>
          <w:i w:val="0"/>
          <w:sz w:val="18"/>
          <w:szCs w:val="18"/>
        </w:rPr>
        <w:t xml:space="preserve">, Questure locali, Ministero Affari Esteri tramite il sito </w:t>
      </w:r>
      <w:hyperlink r:id="rId15" w:history="1">
        <w:r>
          <w:rPr>
            <w:rStyle w:val="Collegamentoipertestuale"/>
            <w:rFonts w:ascii="Tahoma" w:hAnsi="Tahoma" w:cs="Tahoma"/>
            <w:b/>
            <w:bCs/>
            <w:i w:val="0"/>
            <w:sz w:val="18"/>
            <w:szCs w:val="18"/>
          </w:rPr>
          <w:t>www.viaggiaresicuri.it</w:t>
        </w:r>
      </w:hyperlink>
      <w:r>
        <w:rPr>
          <w:rFonts w:ascii="Tahoma" w:hAnsi="Tahoma" w:cs="Tahoma"/>
          <w:b/>
          <w:bCs/>
          <w:i w:val="0"/>
          <w:sz w:val="18"/>
          <w:szCs w:val="18"/>
        </w:rPr>
        <w:t xml:space="preserve">, ASL regionali e locali) che i propri documenti siano in regola con le indicazioni fornite e ad adeguarvisi in tempo utile prima dell’inizio del pacchetto di viaggio. In assenza di tale verifica, nessuna responsabilità per la mancata partenza di uno o più viaggiatori potrà essere imputata a Travel Design Studio. </w:t>
      </w:r>
    </w:p>
    <w:p w14:paraId="58AF1E6D" w14:textId="77777777" w:rsidR="00141CC0" w:rsidRPr="00B00E35" w:rsidRDefault="00141CC0" w:rsidP="00141CC0">
      <w:pPr>
        <w:pStyle w:val="Corpodeltesto22"/>
        <w:widowControl w:val="0"/>
        <w:numPr>
          <w:ilvl w:val="0"/>
          <w:numId w:val="17"/>
        </w:numPr>
        <w:tabs>
          <w:tab w:val="left" w:pos="567"/>
        </w:tabs>
        <w:ind w:left="426" w:hanging="426"/>
        <w:outlineLvl w:val="0"/>
        <w:rPr>
          <w:rFonts w:ascii="Tahoma" w:hAnsi="Tahoma" w:cs="Tahoma"/>
          <w:i w:val="0"/>
          <w:sz w:val="18"/>
          <w:szCs w:val="18"/>
        </w:rPr>
      </w:pPr>
      <w:r w:rsidRPr="00B00E35">
        <w:rPr>
          <w:rFonts w:ascii="Tahoma" w:hAnsi="Tahoma" w:cs="Tahoma"/>
          <w:i w:val="0"/>
          <w:sz w:val="18"/>
          <w:szCs w:val="18"/>
        </w:rPr>
        <w:t>Travel Design Studio non è responsabile del negato imbarco a causa di documenti personali non validi per l’espatrio.</w:t>
      </w:r>
    </w:p>
    <w:p w14:paraId="14601D23" w14:textId="77777777" w:rsidR="00141CC0" w:rsidRPr="00B00E35" w:rsidRDefault="00141CC0" w:rsidP="00141CC0">
      <w:pPr>
        <w:tabs>
          <w:tab w:val="left" w:pos="426"/>
        </w:tabs>
        <w:rPr>
          <w:rFonts w:ascii="Tahoma" w:hAnsi="Tahoma" w:cs="Tahoma"/>
          <w:bCs/>
          <w:sz w:val="18"/>
          <w:szCs w:val="18"/>
        </w:rPr>
      </w:pPr>
    </w:p>
    <w:p w14:paraId="464A7964" w14:textId="77777777" w:rsidR="00141CC0" w:rsidRPr="00B00E35" w:rsidRDefault="00141CC0" w:rsidP="00141CC0">
      <w:pPr>
        <w:tabs>
          <w:tab w:val="left" w:pos="426"/>
        </w:tabs>
        <w:outlineLvl w:val="0"/>
        <w:rPr>
          <w:rFonts w:ascii="Tahoma" w:hAnsi="Tahoma" w:cs="Tahoma"/>
          <w:b/>
          <w:bCs/>
          <w:sz w:val="18"/>
          <w:szCs w:val="18"/>
          <w:u w:val="single"/>
        </w:rPr>
      </w:pPr>
      <w:r w:rsidRPr="00B00E35">
        <w:rPr>
          <w:rFonts w:ascii="Tahoma" w:hAnsi="Tahoma" w:cs="Tahoma"/>
          <w:b/>
          <w:bCs/>
          <w:sz w:val="18"/>
          <w:szCs w:val="18"/>
          <w:u w:val="single"/>
        </w:rPr>
        <w:t>Note:</w:t>
      </w:r>
    </w:p>
    <w:p w14:paraId="0B3785F9" w14:textId="77777777" w:rsidR="00141CC0" w:rsidRPr="00B00E35" w:rsidRDefault="00141CC0" w:rsidP="00141CC0">
      <w:pPr>
        <w:pStyle w:val="Corpodeltesto22"/>
        <w:widowControl w:val="0"/>
        <w:numPr>
          <w:ilvl w:val="0"/>
          <w:numId w:val="15"/>
        </w:numPr>
        <w:ind w:left="426" w:hanging="426"/>
        <w:rPr>
          <w:rFonts w:ascii="Tahoma" w:hAnsi="Tahoma" w:cs="Tahoma"/>
          <w:bCs/>
          <w:sz w:val="18"/>
          <w:szCs w:val="18"/>
        </w:rPr>
      </w:pPr>
      <w:r w:rsidRPr="00B00E35">
        <w:rPr>
          <w:rFonts w:ascii="Tahoma" w:hAnsi="Tahoma" w:cs="Tahoma"/>
          <w:bCs/>
          <w:sz w:val="18"/>
          <w:szCs w:val="18"/>
        </w:rPr>
        <w:t>Le tariffe aeree di gruppo non danno diritto alla preassegnazione dei posti a bordo, né all’emissione anticipata delle carte di imbarco. Le nostre hostess e il nostro personale d’agenzia si adopereranno, in collaborazione con la compagnia aerea e nei limiti del possibile, per favorire una sistemazione a bordo che mantenga il gruppo unito. Potrà essere tuttavia possibile che la compagnia aerea richieda un supplemento per questo servizio. L’assegnazione di posti particolari individuali è a totale discrezione della compagnia aerea, che per alcuni di essi può richiedere un supplemento. Le regole dell’aeronautica civile prevedono che i posti antistanti le uscite d’emergenza possano essere assegnati solo a passeggeri adulti in buone condizioni di salute e che parlano fluentemente inglese.</w:t>
      </w:r>
    </w:p>
    <w:p w14:paraId="6C1B66B0" w14:textId="77777777" w:rsidR="00141CC0" w:rsidRPr="00B00E35" w:rsidRDefault="00141CC0" w:rsidP="00141CC0">
      <w:pPr>
        <w:pStyle w:val="Corpodeltesto22"/>
        <w:widowControl w:val="0"/>
        <w:numPr>
          <w:ilvl w:val="0"/>
          <w:numId w:val="15"/>
        </w:numPr>
        <w:ind w:left="426" w:hanging="426"/>
        <w:rPr>
          <w:rFonts w:ascii="Tahoma" w:hAnsi="Tahoma" w:cs="Tahoma"/>
          <w:bCs/>
          <w:sz w:val="18"/>
          <w:szCs w:val="18"/>
        </w:rPr>
      </w:pPr>
      <w:r w:rsidRPr="00B00E35">
        <w:rPr>
          <w:rFonts w:ascii="Tahoma" w:hAnsi="Tahoma" w:cs="Tahoma"/>
          <w:bCs/>
          <w:sz w:val="18"/>
          <w:szCs w:val="18"/>
        </w:rPr>
        <w:t>Sulle tratte operate in modalità low cost i posti sono assegnati automaticamente e non è possibile riservarli.</w:t>
      </w:r>
    </w:p>
    <w:p w14:paraId="0FB6BC46" w14:textId="77777777" w:rsidR="00141CC0" w:rsidRPr="00B00E35" w:rsidRDefault="00141CC0" w:rsidP="00141CC0">
      <w:pPr>
        <w:pStyle w:val="Paragrafoelenco"/>
        <w:numPr>
          <w:ilvl w:val="0"/>
          <w:numId w:val="15"/>
        </w:numPr>
        <w:ind w:left="426" w:hanging="426"/>
        <w:rPr>
          <w:rFonts w:ascii="Tahoma" w:hAnsi="Tahoma" w:cs="Tahoma"/>
          <w:bCs/>
          <w:i/>
          <w:kern w:val="0"/>
          <w:sz w:val="18"/>
          <w:szCs w:val="18"/>
          <w:lang w:eastAsia="en-US"/>
        </w:rPr>
      </w:pPr>
      <w:r w:rsidRPr="00B00E35">
        <w:rPr>
          <w:rFonts w:ascii="Tahoma" w:hAnsi="Tahoma" w:cs="Tahoma"/>
          <w:bCs/>
          <w:i/>
          <w:sz w:val="18"/>
          <w:szCs w:val="18"/>
        </w:rPr>
        <w:t>I partecipanti al viaggio dovranno sottoscrivere il contratto di viaggio al momento dell’iscrizione, per accettazione dei contenuti e dei termini contrattuali, così come richiesto dalle normative vigenti.</w:t>
      </w:r>
    </w:p>
    <w:p w14:paraId="66B9C52F" w14:textId="77777777" w:rsidR="00E671F5" w:rsidRPr="00817C96" w:rsidRDefault="00141CC0" w:rsidP="0012249E">
      <w:pPr>
        <w:pStyle w:val="Corpodeltesto22"/>
        <w:widowControl w:val="0"/>
        <w:numPr>
          <w:ilvl w:val="0"/>
          <w:numId w:val="15"/>
        </w:numPr>
        <w:suppressAutoHyphens/>
        <w:adjustRightInd/>
        <w:ind w:left="426" w:hanging="426"/>
        <w:rPr>
          <w:rFonts w:ascii="Tahoma" w:hAnsi="Tahoma" w:cs="Tahoma"/>
        </w:rPr>
      </w:pPr>
      <w:r>
        <w:rPr>
          <w:rFonts w:ascii="Tahoma" w:hAnsi="Tahoma" w:cs="Tahoma"/>
          <w:sz w:val="18"/>
          <w:szCs w:val="18"/>
        </w:rPr>
        <w:t>Non è consentita la riproduzione, nemmeno parziale, di questo programma senza il consenso espresso di Travel Design Studio</w:t>
      </w:r>
      <w:r>
        <w:rPr>
          <w:rFonts w:ascii="Tahoma" w:hAnsi="Tahoma" w:cs="Tahoma"/>
          <w:bCs/>
          <w:sz w:val="18"/>
          <w:szCs w:val="18"/>
        </w:rPr>
        <w:t>.</w:t>
      </w:r>
    </w:p>
    <w:p w14:paraId="7FCE8FD6" w14:textId="49989637" w:rsidR="00817C96" w:rsidRPr="00817C96" w:rsidRDefault="00817C96" w:rsidP="0012249E">
      <w:pPr>
        <w:pStyle w:val="Corpodeltesto22"/>
        <w:widowControl w:val="0"/>
        <w:numPr>
          <w:ilvl w:val="0"/>
          <w:numId w:val="15"/>
        </w:numPr>
        <w:suppressAutoHyphens/>
        <w:adjustRightInd/>
        <w:ind w:left="426" w:hanging="426"/>
        <w:rPr>
          <w:rFonts w:ascii="Tahoma" w:hAnsi="Tahoma" w:cs="Tahoma"/>
        </w:rPr>
      </w:pPr>
      <w:bookmarkStart w:id="1" w:name="nrprv"/>
      <w:r>
        <w:rPr>
          <w:rFonts w:ascii="Tahoma" w:hAnsi="Tahoma" w:cs="Tahoma"/>
          <w:bCs/>
          <w:sz w:val="18"/>
          <w:szCs w:val="18"/>
        </w:rPr>
        <w:t xml:space="preserve">Rif. </w:t>
      </w:r>
      <w:r w:rsidR="00FA6018">
        <w:rPr>
          <w:rFonts w:ascii="Tahoma" w:hAnsi="Tahoma" w:cs="Tahoma"/>
          <w:bCs/>
          <w:sz w:val="18"/>
          <w:szCs w:val="18"/>
        </w:rPr>
        <w:t>6882 CPC</w:t>
      </w:r>
    </w:p>
    <w:bookmarkEnd w:id="1"/>
    <w:p w14:paraId="3270F6EF" w14:textId="77777777" w:rsidR="00E671F5" w:rsidRPr="00F00FA4" w:rsidRDefault="00E671F5" w:rsidP="0012249E">
      <w:pPr>
        <w:pStyle w:val="NormaleWeb"/>
        <w:spacing w:before="0" w:beforeAutospacing="0" w:after="0" w:afterAutospacing="0"/>
        <w:rPr>
          <w:rFonts w:ascii="Tahoma" w:eastAsiaTheme="minorHAnsi" w:hAnsi="Tahoma" w:cs="Tahoma"/>
          <w:i/>
          <w:szCs w:val="20"/>
          <w:lang w:eastAsia="en-US"/>
        </w:rPr>
      </w:pPr>
    </w:p>
    <w:p w14:paraId="32BE01C5" w14:textId="77777777" w:rsidR="0082214B" w:rsidRPr="00817C96" w:rsidRDefault="0082214B" w:rsidP="00817C96">
      <w:pPr>
        <w:pStyle w:val="Pidipagina"/>
        <w:jc w:val="left"/>
        <w:rPr>
          <w:rFonts w:ascii="Tahoma" w:hAnsi="Tahoma" w:cs="Tahoma"/>
          <w:color w:val="00A5E3"/>
          <w:sz w:val="14"/>
          <w:szCs w:val="16"/>
        </w:rPr>
      </w:pPr>
    </w:p>
    <w:sectPr w:rsidR="0082214B" w:rsidRPr="00817C96" w:rsidSect="00817C96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567" w:right="849" w:bottom="1560" w:left="851" w:header="624" w:footer="567" w:gutter="0"/>
      <w:cols w:space="720"/>
      <w:titlePg/>
      <w:docGrid w:linePitch="326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FC3E4" w14:textId="77777777" w:rsidR="000D4D90" w:rsidRDefault="000D4D90">
      <w:r>
        <w:separator/>
      </w:r>
    </w:p>
  </w:endnote>
  <w:endnote w:type="continuationSeparator" w:id="0">
    <w:p w14:paraId="05695F0F" w14:textId="77777777" w:rsidR="000D4D90" w:rsidRDefault="000D4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Segoe UI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nton Light Caps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5E2C1" w14:textId="77777777" w:rsidR="00B874B0" w:rsidRDefault="00B874B0" w:rsidP="0007795E">
    <w:pPr>
      <w:jc w:val="center"/>
      <w:rPr>
        <w:color w:val="00A5E3"/>
        <w:sz w:val="14"/>
      </w:rPr>
    </w:pPr>
  </w:p>
  <w:p w14:paraId="34C8DF0E" w14:textId="12301701" w:rsidR="00B874B0" w:rsidRPr="00DD48CC" w:rsidRDefault="000D4D90" w:rsidP="00170179">
    <w:pPr>
      <w:pStyle w:val="Pidipagina"/>
      <w:jc w:val="center"/>
      <w:rPr>
        <w:rFonts w:ascii="Tahoma" w:hAnsi="Tahoma" w:cs="Tahoma"/>
        <w:color w:val="00A5E3"/>
        <w:sz w:val="16"/>
      </w:rPr>
    </w:pPr>
    <w:r>
      <w:rPr>
        <w:rFonts w:ascii="Tahoma" w:hAnsi="Tahoma" w:cs="Tahoma"/>
        <w:noProof/>
        <w:color w:val="635D62"/>
        <w:kern w:val="18"/>
        <w:sz w:val="16"/>
        <w:szCs w:val="16"/>
        <w:lang w:eastAsia="it-IT"/>
      </w:rPr>
      <w:pict w14:anchorId="57AA8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3953" o:spid="_x0000_s1126" type="#_x0000_t75" style="position:absolute;left:0;text-align:left;margin-left:0;margin-top:0;width:495.6pt;height:452.7pt;z-index:-251634688;mso-position-horizontal:center;mso-position-horizontal-relative:margin;mso-position-vertical:center;mso-position-vertical-relative:margin" o:allowincell="f">
          <v:imagedata r:id="rId1" o:title="Logo Orizuru" gain="19661f" blacklevel="22938f"/>
          <w10:wrap anchorx="margin" anchory="margin"/>
        </v:shape>
      </w:pict>
    </w:r>
    <w:r w:rsidR="00170179" w:rsidRPr="00DD48CC">
      <w:rPr>
        <w:rFonts w:ascii="Tahoma" w:hAnsi="Tahoma" w:cs="Tahoma"/>
        <w:color w:val="635D62"/>
        <w:kern w:val="18"/>
        <w:sz w:val="16"/>
        <w:szCs w:val="16"/>
      </w:rPr>
      <w:t xml:space="preserve">TRAVEL DESIGN STUDIO </w:t>
    </w:r>
    <w:r w:rsidR="00170179" w:rsidRPr="00DD48CC">
      <w:rPr>
        <w:rFonts w:ascii="Tahoma" w:hAnsi="Tahoma" w:cs="Tahoma"/>
        <w:color w:val="008CC1"/>
        <w:kern w:val="18"/>
        <w:sz w:val="16"/>
        <w:szCs w:val="16"/>
      </w:rPr>
      <w:t>|</w:t>
    </w:r>
    <w:r w:rsidR="00B874B0" w:rsidRPr="00DD48CC">
      <w:rPr>
        <w:rFonts w:ascii="Tahoma" w:hAnsi="Tahoma" w:cs="Tahoma"/>
        <w:color w:val="00A5E3"/>
        <w:sz w:val="16"/>
        <w:szCs w:val="16"/>
      </w:rPr>
      <w:t xml:space="preserve"> </w:t>
    </w:r>
    <w:r w:rsidR="00B874B0" w:rsidRPr="00DD48CC">
      <w:rPr>
        <w:rFonts w:ascii="Tahoma" w:hAnsi="Tahoma" w:cs="Tahoma"/>
        <w:color w:val="00A5E3"/>
        <w:sz w:val="16"/>
        <w:szCs w:val="16"/>
      </w:rPr>
      <w:fldChar w:fldCharType="begin"/>
    </w:r>
    <w:r w:rsidR="00B874B0" w:rsidRPr="00DD48CC">
      <w:rPr>
        <w:rFonts w:ascii="Tahoma" w:hAnsi="Tahoma" w:cs="Tahoma"/>
        <w:color w:val="00A5E3"/>
        <w:sz w:val="16"/>
        <w:szCs w:val="16"/>
      </w:rPr>
      <w:instrText xml:space="preserve"> DATE  \@ "dd/MM/yyyy"  \* MERGEFORMAT </w:instrText>
    </w:r>
    <w:r w:rsidR="00B874B0" w:rsidRPr="00DD48CC">
      <w:rPr>
        <w:rFonts w:ascii="Tahoma" w:hAnsi="Tahoma" w:cs="Tahoma"/>
        <w:color w:val="00A5E3"/>
        <w:sz w:val="16"/>
        <w:szCs w:val="16"/>
      </w:rPr>
      <w:fldChar w:fldCharType="separate"/>
    </w:r>
    <w:r w:rsidR="00AC189C">
      <w:rPr>
        <w:rFonts w:ascii="Tahoma" w:hAnsi="Tahoma" w:cs="Tahoma"/>
        <w:noProof/>
        <w:color w:val="00A5E3"/>
        <w:sz w:val="16"/>
        <w:szCs w:val="16"/>
      </w:rPr>
      <w:t>20/04/2026</w:t>
    </w:r>
    <w:r w:rsidR="00B874B0" w:rsidRPr="00DD48CC">
      <w:rPr>
        <w:rFonts w:ascii="Tahoma" w:hAnsi="Tahoma" w:cs="Tahoma"/>
        <w:color w:val="00A5E3"/>
        <w:sz w:val="16"/>
        <w:szCs w:val="16"/>
      </w:rPr>
      <w:fldChar w:fldCharType="end"/>
    </w:r>
    <w:r w:rsidR="00B874B0" w:rsidRPr="00DD48CC">
      <w:rPr>
        <w:rFonts w:ascii="Tahoma" w:hAnsi="Tahoma" w:cs="Tahoma"/>
        <w:color w:val="00A5E3"/>
        <w:sz w:val="16"/>
        <w:szCs w:val="16"/>
      </w:rPr>
      <w:t xml:space="preserve"> </w:t>
    </w:r>
    <w:r w:rsidR="00170179" w:rsidRPr="00DD48CC">
      <w:rPr>
        <w:rFonts w:ascii="Tahoma" w:hAnsi="Tahoma" w:cs="Tahoma"/>
        <w:color w:val="008CC1"/>
        <w:kern w:val="18"/>
        <w:sz w:val="16"/>
        <w:szCs w:val="16"/>
      </w:rPr>
      <w:t>|</w:t>
    </w:r>
    <w:r w:rsidR="00B874B0" w:rsidRPr="00DD48CC">
      <w:rPr>
        <w:rFonts w:ascii="Tahoma" w:hAnsi="Tahoma" w:cs="Tahoma"/>
        <w:color w:val="00A5E3"/>
        <w:sz w:val="16"/>
        <w:szCs w:val="16"/>
      </w:rPr>
      <w:t xml:space="preserve"> </w: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t xml:space="preserve">Pagina </w: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fldChar w:fldCharType="begin"/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instrText xml:space="preserve"> PAGE </w:instrTex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fldChar w:fldCharType="separate"/>
    </w:r>
    <w:r w:rsidR="009B136A">
      <w:rPr>
        <w:rFonts w:ascii="Tahoma" w:hAnsi="Tahoma" w:cs="Tahoma"/>
        <w:noProof/>
        <w:color w:val="000000" w:themeColor="text1"/>
        <w:sz w:val="16"/>
        <w:szCs w:val="16"/>
      </w:rPr>
      <w:t>8</w: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fldChar w:fldCharType="end"/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t xml:space="preserve"> di </w: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fldChar w:fldCharType="begin"/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instrText xml:space="preserve"> NUMPAGES  </w:instrTex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fldChar w:fldCharType="separate"/>
    </w:r>
    <w:r w:rsidR="009B136A">
      <w:rPr>
        <w:rFonts w:ascii="Tahoma" w:hAnsi="Tahoma" w:cs="Tahoma"/>
        <w:noProof/>
        <w:color w:val="000000" w:themeColor="text1"/>
        <w:sz w:val="16"/>
        <w:szCs w:val="16"/>
      </w:rPr>
      <w:t>8</w:t>
    </w:r>
    <w:r w:rsidR="00B874B0" w:rsidRPr="00DD48CC">
      <w:rPr>
        <w:rFonts w:ascii="Tahoma" w:hAnsi="Tahoma" w:cs="Tahoma"/>
        <w:color w:val="000000" w:themeColor="text1"/>
        <w:sz w:val="16"/>
        <w:szCs w:val="16"/>
      </w:rPr>
      <w:fldChar w:fldCharType="end"/>
    </w:r>
    <w:r w:rsidR="00B874B0" w:rsidRPr="00DD48CC">
      <w:rPr>
        <w:rFonts w:ascii="Tahoma" w:hAnsi="Tahoma" w:cs="Tahoma"/>
        <w:color w:val="000000" w:themeColor="text1"/>
        <w:sz w:val="14"/>
      </w:rPr>
      <w:t xml:space="preserve"> </w:t>
    </w:r>
  </w:p>
  <w:p w14:paraId="1921E6DE" w14:textId="77777777" w:rsidR="00B874B0" w:rsidRDefault="00B874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ABD58" w14:textId="77777777" w:rsidR="00B874B0" w:rsidRPr="006D10A6" w:rsidRDefault="00DD48CC" w:rsidP="00A97C33">
    <w:pPr>
      <w:pStyle w:val="Pidipagina"/>
      <w:ind w:left="4111" w:hanging="4111"/>
    </w:pPr>
    <w:r>
      <w:rPr>
        <w:rFonts w:ascii="Panton Light Caps" w:hAnsi="Panton Light Caps" w:cs="Arial"/>
        <w:noProof/>
        <w:color w:val="000000"/>
        <w:spacing w:val="30"/>
        <w:kern w:val="10"/>
        <w:sz w:val="48"/>
        <w:szCs w:val="54"/>
        <w:lang w:eastAsia="it-IT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7066BCF" wp14:editId="5C62B186">
              <wp:simplePos x="0" y="0"/>
              <wp:positionH relativeFrom="column">
                <wp:posOffset>2147156</wp:posOffset>
              </wp:positionH>
              <wp:positionV relativeFrom="paragraph">
                <wp:posOffset>-438730</wp:posOffset>
              </wp:positionV>
              <wp:extent cx="4749800" cy="653857"/>
              <wp:effectExtent l="0" t="0" r="0" b="0"/>
              <wp:wrapNone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9800" cy="6538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395D7" w14:textId="77777777" w:rsidR="008848A1" w:rsidRPr="00992810" w:rsidRDefault="0054699C" w:rsidP="008848A1">
                          <w:pPr>
                            <w:pStyle w:val="Pidipagina"/>
                            <w:ind w:right="-425"/>
                            <w:jc w:val="left"/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TRAVEL DESIGN STUDIO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SRL </w:t>
                          </w:r>
                          <w:r w:rsidR="008848A1" w:rsidRPr="00992810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|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VIA</w:t>
                          </w:r>
                          <w:r w:rsidR="008848A1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BIANZANELLA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11, 2</w:t>
                          </w:r>
                          <w:r w:rsidR="008848A1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4124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</w:t>
                          </w:r>
                          <w:r w:rsidR="008848A1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BERGAMO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</w:t>
                          </w:r>
                          <w:r w:rsidR="008848A1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BG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, ITALY </w:t>
                          </w:r>
                          <w:r w:rsidR="008848A1" w:rsidRPr="00992810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|</w:t>
                          </w:r>
                          <w:r w:rsidR="008848A1"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P.IVA 04822280964</w:t>
                          </w:r>
                        </w:p>
                        <w:p w14:paraId="10683DE3" w14:textId="77777777" w:rsidR="008848A1" w:rsidRPr="00992810" w:rsidRDefault="008848A1" w:rsidP="008848A1">
                          <w:pPr>
                            <w:pStyle w:val="Pidipagina"/>
                            <w:ind w:right="-425"/>
                            <w:jc w:val="left"/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</w:pP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CAP. SOC. € 50.000 | REA </w:t>
                          </w:r>
                          <w:r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387449</w:t>
                          </w: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92810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|</w:t>
                          </w: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CCIAA </w:t>
                          </w:r>
                          <w:r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04822280964 </w:t>
                          </w:r>
                          <w:r w:rsidRPr="00992810">
                            <w:rPr>
                              <w:rFonts w:ascii="Tahoma" w:hAnsi="Tahoma" w:cs="Tahoma"/>
                              <w:b/>
                              <w:bCs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|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CODICE SDI SUBM70N</w:t>
                          </w:r>
                        </w:p>
                        <w:p w14:paraId="0A1AECB5" w14:textId="77777777" w:rsidR="008848A1" w:rsidRPr="00AB6FFE" w:rsidRDefault="008848A1" w:rsidP="008848A1">
                          <w:pPr>
                            <w:pStyle w:val="Pidipagina"/>
                            <w:ind w:right="-425"/>
                            <w:jc w:val="left"/>
                            <w:rPr>
                              <w:rFonts w:ascii="Tahoma" w:hAnsi="Tahoma" w:cs="Tahoma"/>
                              <w:sz w:val="12"/>
                              <w:szCs w:val="12"/>
                              <w:lang w:val="en-GB"/>
                            </w:rPr>
                          </w:pPr>
                          <w:r w:rsidRPr="00AB6FFE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 xml:space="preserve">TEL +39 03519901200 </w:t>
                          </w:r>
                          <w:r w:rsidRPr="00AB6FFE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 xml:space="preserve">| </w:t>
                          </w:r>
                          <w:r w:rsidRPr="00AB6FFE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>CELL +39 335 6158659</w:t>
                          </w:r>
                          <w:r w:rsidRPr="00AB6FFE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 xml:space="preserve"> |</w:t>
                          </w:r>
                          <w:r w:rsidRPr="00AB6FFE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 xml:space="preserve"> FAX +39 03519901204</w:t>
                          </w:r>
                        </w:p>
                        <w:p w14:paraId="45F79AEB" w14:textId="77777777" w:rsidR="008848A1" w:rsidRPr="00AB6FFE" w:rsidRDefault="008848A1" w:rsidP="008848A1">
                          <w:pPr>
                            <w:pStyle w:val="Pidipagina"/>
                            <w:ind w:right="-425"/>
                            <w:jc w:val="left"/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</w:pPr>
                          <w:r w:rsidRPr="00AB6FFE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 xml:space="preserve">info@traveldesignstudio.com </w:t>
                          </w:r>
                          <w:r w:rsidRPr="00AB6FFE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>|</w:t>
                          </w:r>
                          <w:r w:rsidRPr="00AB6FFE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  <w:lang w:val="en-GB"/>
                            </w:rPr>
                            <w:t xml:space="preserve"> www.traveldesignstudio.com</w:t>
                          </w:r>
                        </w:p>
                        <w:p w14:paraId="46FF07EE" w14:textId="77777777" w:rsidR="008848A1" w:rsidRPr="00992810" w:rsidRDefault="008848A1" w:rsidP="008848A1">
                          <w:pPr>
                            <w:pStyle w:val="Corpotesto"/>
                            <w:spacing w:after="0"/>
                            <w:ind w:right="-425"/>
                            <w:jc w:val="left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AUT. PROVINCIALE A/B N° 6 </w:t>
                          </w:r>
                          <w:r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del</w:t>
                          </w: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18/2/11 </w:t>
                          </w:r>
                          <w:r w:rsidRPr="00992810">
                            <w:rPr>
                              <w:rFonts w:ascii="Tahoma" w:hAnsi="Tahoma" w:cs="Tahoma"/>
                              <w:b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|</w:t>
                          </w: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POLIZZE ASSICURATIVE UNIPOL N° </w:t>
                          </w:r>
                          <w:r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166226025</w:t>
                          </w:r>
                          <w:r w:rsidRPr="0099281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0E01824" w14:textId="77777777" w:rsidR="00A97C33" w:rsidRDefault="008848A1" w:rsidP="00A97C33">
                          <w:r w:rsidRPr="00D74561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 xml:space="preserve">FONDO “IL SALVAGENTE” Certificato n. </w:t>
                          </w:r>
                          <w:r w:rsidR="00681C39" w:rsidRPr="00681C39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202</w:t>
                          </w:r>
                          <w:r w:rsidR="0091748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6</w:t>
                          </w:r>
                          <w:r w:rsidR="00681C39" w:rsidRPr="00681C39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/1-0</w:t>
                          </w:r>
                          <w:r w:rsidR="00917480">
                            <w:rPr>
                              <w:rFonts w:ascii="Tahoma" w:hAnsi="Tahoma" w:cs="Tahoma"/>
                              <w:color w:val="008CC1"/>
                              <w:spacing w:val="10"/>
                              <w:sz w:val="12"/>
                              <w:szCs w:val="12"/>
                            </w:rPr>
                            <w:t>240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66BCF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left:0;text-align:left;margin-left:169.05pt;margin-top:-34.55pt;width:374pt;height:5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" fillcolor="white [3201]" stroked="f" strokeweight=".5pt">
              <v:textbox>
                <w:txbxContent>
                  <w:p w14:paraId="3E1395D7" w14:textId="77777777" w:rsidR="008848A1" w:rsidRPr="00992810" w:rsidRDefault="0054699C" w:rsidP="008848A1">
                    <w:pPr>
                      <w:pStyle w:val="Pidipagina"/>
                      <w:ind w:right="-425"/>
                      <w:jc w:val="left"/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</w:pPr>
                    <w:r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TRAVEL DESIGN STUDIO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SRL </w:t>
                    </w:r>
                    <w:r w:rsidR="008848A1" w:rsidRPr="00992810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</w:rPr>
                      <w:t>|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VIA</w:t>
                    </w:r>
                    <w:r w:rsidR="008848A1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BIANZANELLA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11, 2</w:t>
                    </w:r>
                    <w:r w:rsidR="008848A1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4124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</w:t>
                    </w:r>
                    <w:r w:rsidR="008848A1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BERGAMO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</w:t>
                    </w:r>
                    <w:r w:rsidR="008848A1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BG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, ITALY </w:t>
                    </w:r>
                    <w:r w:rsidR="008848A1" w:rsidRPr="00992810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</w:rPr>
                      <w:t>|</w:t>
                    </w:r>
                    <w:r w:rsidR="008848A1"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P.IVA 04822280964</w:t>
                    </w:r>
                  </w:p>
                  <w:p w14:paraId="10683DE3" w14:textId="77777777" w:rsidR="008848A1" w:rsidRPr="00992810" w:rsidRDefault="008848A1" w:rsidP="008848A1">
                    <w:pPr>
                      <w:pStyle w:val="Pidipagina"/>
                      <w:ind w:right="-425"/>
                      <w:jc w:val="left"/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</w:pP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CAP. SOC. € 50.000 | REA </w:t>
                    </w:r>
                    <w:r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387449</w:t>
                    </w: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</w:t>
                    </w:r>
                    <w:r w:rsidRPr="00992810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</w:rPr>
                      <w:t>|</w:t>
                    </w: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CCIAA </w:t>
                    </w:r>
                    <w:r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04822280964 </w:t>
                    </w:r>
                    <w:r w:rsidRPr="00992810">
                      <w:rPr>
                        <w:rFonts w:ascii="Tahoma" w:hAnsi="Tahoma" w:cs="Tahoma"/>
                        <w:b/>
                        <w:bCs/>
                        <w:color w:val="008CC1"/>
                        <w:spacing w:val="10"/>
                        <w:sz w:val="12"/>
                        <w:szCs w:val="12"/>
                      </w:rPr>
                      <w:t>|</w:t>
                    </w:r>
                    <w:r>
                      <w:rPr>
                        <w:rFonts w:ascii="Tahoma" w:hAnsi="Tahoma" w:cs="Tahoma"/>
                        <w:b/>
                        <w:bCs/>
                        <w:color w:val="008CC1"/>
                        <w:spacing w:val="10"/>
                        <w:sz w:val="12"/>
                        <w:szCs w:val="12"/>
                      </w:rPr>
                      <w:t xml:space="preserve"> </w:t>
                    </w: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CODICE SDI SUBM70N</w:t>
                    </w:r>
                  </w:p>
                  <w:p w14:paraId="0A1AECB5" w14:textId="77777777" w:rsidR="008848A1" w:rsidRPr="00AB6FFE" w:rsidRDefault="008848A1" w:rsidP="008848A1">
                    <w:pPr>
                      <w:pStyle w:val="Pidipagina"/>
                      <w:ind w:right="-425"/>
                      <w:jc w:val="left"/>
                      <w:rPr>
                        <w:rFonts w:ascii="Tahoma" w:hAnsi="Tahoma" w:cs="Tahoma"/>
                        <w:sz w:val="12"/>
                        <w:szCs w:val="12"/>
                        <w:lang w:val="en-GB"/>
                      </w:rPr>
                    </w:pPr>
                    <w:r w:rsidRPr="00AB6FFE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 xml:space="preserve">TEL +39 03519901200 </w:t>
                    </w:r>
                    <w:r w:rsidRPr="00AB6FFE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 xml:space="preserve">| </w:t>
                    </w:r>
                    <w:r w:rsidRPr="00AB6FFE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>CELL +39 335 6158659</w:t>
                    </w:r>
                    <w:r w:rsidRPr="00AB6FFE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 xml:space="preserve"> |</w:t>
                    </w:r>
                    <w:r w:rsidRPr="00AB6FFE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 xml:space="preserve"> FAX +39 03519901204</w:t>
                    </w:r>
                  </w:p>
                  <w:p w14:paraId="45F79AEB" w14:textId="77777777" w:rsidR="008848A1" w:rsidRPr="00AB6FFE" w:rsidRDefault="008848A1" w:rsidP="008848A1">
                    <w:pPr>
                      <w:pStyle w:val="Pidipagina"/>
                      <w:ind w:right="-425"/>
                      <w:jc w:val="left"/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</w:pPr>
                    <w:r w:rsidRPr="00AB6FFE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 xml:space="preserve">info@traveldesignstudio.com </w:t>
                    </w:r>
                    <w:r w:rsidRPr="00AB6FFE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>|</w:t>
                    </w:r>
                    <w:r w:rsidRPr="00AB6FFE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  <w:lang w:val="en-GB"/>
                      </w:rPr>
                      <w:t xml:space="preserve"> www.traveldesignstudio.com</w:t>
                    </w:r>
                  </w:p>
                  <w:p w14:paraId="46FF07EE" w14:textId="77777777" w:rsidR="008848A1" w:rsidRPr="00992810" w:rsidRDefault="008848A1" w:rsidP="008848A1">
                    <w:pPr>
                      <w:pStyle w:val="Corpotesto"/>
                      <w:spacing w:after="0"/>
                      <w:ind w:right="-425"/>
                      <w:jc w:val="left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AUT. PROVINCIALE A/B N° 6 </w:t>
                    </w:r>
                    <w:r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del</w:t>
                    </w: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18/2/11 </w:t>
                    </w:r>
                    <w:r w:rsidRPr="00992810">
                      <w:rPr>
                        <w:rFonts w:ascii="Tahoma" w:hAnsi="Tahoma" w:cs="Tahoma"/>
                        <w:b/>
                        <w:color w:val="008CC1"/>
                        <w:spacing w:val="10"/>
                        <w:sz w:val="12"/>
                        <w:szCs w:val="12"/>
                      </w:rPr>
                      <w:t>|</w:t>
                    </w: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POLIZZE ASSICURATIVE UNIPOL N° </w:t>
                    </w:r>
                    <w:r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166226025</w:t>
                    </w:r>
                    <w:r w:rsidRPr="0099281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 </w:t>
                    </w:r>
                  </w:p>
                  <w:p w14:paraId="40E01824" w14:textId="77777777" w:rsidR="00A97C33" w:rsidRDefault="008848A1" w:rsidP="00A97C33">
                    <w:r w:rsidRPr="00D74561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 xml:space="preserve">FONDO “IL SALVAGENTE” Certificato n. </w:t>
                    </w:r>
                    <w:r w:rsidR="00681C39" w:rsidRPr="00681C39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202</w:t>
                    </w:r>
                    <w:r w:rsidR="0091748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6</w:t>
                    </w:r>
                    <w:r w:rsidR="00681C39" w:rsidRPr="00681C39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/1-0</w:t>
                    </w:r>
                    <w:r w:rsidR="00917480">
                      <w:rPr>
                        <w:rFonts w:ascii="Tahoma" w:hAnsi="Tahoma" w:cs="Tahoma"/>
                        <w:color w:val="008CC1"/>
                        <w:spacing w:val="10"/>
                        <w:sz w:val="12"/>
                        <w:szCs w:val="12"/>
                      </w:rPr>
                      <w:t>240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8992" behindDoc="0" locked="0" layoutInCell="1" allowOverlap="1" wp14:anchorId="51414CE7" wp14:editId="513010FC">
          <wp:simplePos x="0" y="0"/>
          <wp:positionH relativeFrom="column">
            <wp:posOffset>-349462</wp:posOffset>
          </wp:positionH>
          <wp:positionV relativeFrom="paragraph">
            <wp:posOffset>-408305</wp:posOffset>
          </wp:positionV>
          <wp:extent cx="2488565" cy="622935"/>
          <wp:effectExtent l="0" t="0" r="6985" b="5715"/>
          <wp:wrapNone/>
          <wp:docPr id="971829710" name="Immagine 971829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8565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10A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086FEF" wp14:editId="2ABAFC3E">
              <wp:simplePos x="0" y="0"/>
              <wp:positionH relativeFrom="column">
                <wp:posOffset>322580</wp:posOffset>
              </wp:positionH>
              <wp:positionV relativeFrom="paragraph">
                <wp:posOffset>9789160</wp:posOffset>
              </wp:positionV>
              <wp:extent cx="6903720" cy="705485"/>
              <wp:effectExtent l="0" t="0" r="0" b="0"/>
              <wp:wrapNone/>
              <wp:docPr id="241" name="Gruppo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3720" cy="705485"/>
                        <a:chOff x="0" y="0"/>
                        <a:chExt cx="6904144" cy="705696"/>
                      </a:xfrm>
                    </wpg:grpSpPr>
                    <wps:wsp>
                      <wps:cNvPr id="242" name="Casella di testo 225"/>
                      <wps:cNvSpPr txBox="1"/>
                      <wps:spPr>
                        <a:xfrm>
                          <a:off x="2493434" y="122766"/>
                          <a:ext cx="441071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4386D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LA META SRL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VIALE ASSUNTA 11/A, 20063 CERNUSCO SUL NAVIGLIO MI,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P.IVA 04822280964</w:t>
                            </w:r>
                          </w:p>
                          <w:p w14:paraId="6425A81B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CAP. SOC. € 50.000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REA 1776549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CCIAA 4822280964</w:t>
                            </w:r>
                          </w:p>
                          <w:p w14:paraId="13AEED0D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SEDE OPERATIVA: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b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VIA LEGNANO 31, 24124 BERGAMO BG,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TEL +39 03519901200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FAX +39 03519901204</w:t>
                            </w:r>
                          </w:p>
                          <w:p w14:paraId="38C8CC03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info@traveldesignstudio.com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www.traveldesignstudio.com</w:t>
                            </w:r>
                          </w:p>
                          <w:p w14:paraId="0A476317" w14:textId="77777777" w:rsidR="006D10A6" w:rsidRPr="00C8741A" w:rsidRDefault="006D10A6" w:rsidP="006D10A6">
                            <w:pPr>
                              <w:pStyle w:val="Corpotesto"/>
                              <w:spacing w:after="0"/>
                              <w:ind w:right="-425"/>
                              <w:jc w:val="left"/>
                              <w:rPr>
                                <w:rFonts w:ascii="Panton Light Caps" w:hAnsi="Panton Light Caps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AUT. PROVINCIALE A/B N° 6 DEL 18/2/11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POLIZZE ASSICURATIVE UNIPOL N°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100000268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E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>100263306</w:t>
                            </w:r>
                          </w:p>
                          <w:p w14:paraId="6FB10E38" w14:textId="77777777" w:rsidR="006D10A6" w:rsidRDefault="006D10A6" w:rsidP="006D1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3" name="Immagine 22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92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086FEF" id="Gruppo 224" o:spid="_x0000_s1027" style="position:absolute;left:0;text-align:left;margin-left:25.4pt;margin-top:770.8pt;width:543.6pt;height:55.55pt;z-index:251674624;mso-width-relative:margin;mso-height-relative:margin" coordsize="69041,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">
              <v:shape id="Casella di testo 225" o:spid="_x0000_s1028" type="#_x0000_t202" style="position:absolute;left:24934;top:1227;width:4410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yu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eBLD9Uw4AnJxAQAA//8DAFBLAQItABQABgAIAAAAIQDb4fbL7gAAAIUBAAATAAAAAAAA&#10;AAAAAAAAAAAAAABbQ29udGVudF9UeXBlc10ueG1sUEsBAi0AFAAGAAgAAAAhAFr0LFu/AAAAFQEA&#10;AAsAAAAAAAAAAAAAAAAAHwEAAF9yZWxzLy5yZWxzUEsBAi0AFAAGAAgAAAAhADXh3K7HAAAA3AAA&#10;AA8AAAAAAAAAAAAAAAAABwIAAGRycy9kb3ducmV2LnhtbFBLBQYAAAAAAwADALcAAAD7AgAAAAA=&#10;" fillcolor="white [3201]" stroked="f" strokeweight=".5pt">
                <v:textbox>
                  <w:txbxContent>
                    <w:p w14:paraId="70F4386D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LA META SRL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VIALE ASSUNTA 11/A, 20063 CERNUSCO SUL NAVIGLIO MI,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P.IVA 04822280964</w:t>
                      </w:r>
                    </w:p>
                    <w:p w14:paraId="6425A81B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CAP. SOC. € 50.000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REA 1776549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CCIAA 4822280964</w:t>
                      </w:r>
                    </w:p>
                    <w:p w14:paraId="13AEED0D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SEDE OPERATIVA: </w:t>
                      </w:r>
                      <w:r w:rsidRPr="00C8741A">
                        <w:rPr>
                          <w:rFonts w:ascii="Panton Light Caps" w:hAnsi="Panton Light Caps" w:cs="Arial"/>
                          <w:b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VIA LEGNANO 31, 24124 BERGAMO BG,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TEL +39 03519901200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FAX +39 03519901204</w:t>
                      </w:r>
                    </w:p>
                    <w:p w14:paraId="38C8CC03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info@traveldesignstudio.com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www.traveldesignstudio.com</w:t>
                      </w:r>
                    </w:p>
                    <w:p w14:paraId="0A476317" w14:textId="77777777" w:rsidR="006D10A6" w:rsidRPr="00C8741A" w:rsidRDefault="006D10A6" w:rsidP="006D10A6">
                      <w:pPr>
                        <w:pStyle w:val="Corpotesto"/>
                        <w:spacing w:after="0"/>
                        <w:ind w:right="-425"/>
                        <w:jc w:val="left"/>
                        <w:rPr>
                          <w:rFonts w:ascii="Panton Light Caps" w:hAnsi="Panton Light Caps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AUT. PROVINCIALE A/B N° 6 DEL 18/2/11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POLIZZE ASSICURATIVE UNIPOL N°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100000268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E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>100263306</w:t>
                      </w:r>
                    </w:p>
                    <w:p w14:paraId="6FB10E38" w14:textId="77777777" w:rsidR="006D10A6" w:rsidRDefault="006D10A6" w:rsidP="006D10A6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26" o:spid="_x0000_s1029" type="#_x0000_t75" style="position:absolute;width:24892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6D10A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26B96E3" wp14:editId="54885D6D">
              <wp:simplePos x="0" y="0"/>
              <wp:positionH relativeFrom="column">
                <wp:posOffset>322580</wp:posOffset>
              </wp:positionH>
              <wp:positionV relativeFrom="paragraph">
                <wp:posOffset>9789160</wp:posOffset>
              </wp:positionV>
              <wp:extent cx="6903720" cy="705485"/>
              <wp:effectExtent l="0" t="0" r="0" b="0"/>
              <wp:wrapNone/>
              <wp:docPr id="238" name="Grupp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3720" cy="705485"/>
                        <a:chOff x="0" y="0"/>
                        <a:chExt cx="6904144" cy="705696"/>
                      </a:xfrm>
                    </wpg:grpSpPr>
                    <wps:wsp>
                      <wps:cNvPr id="239" name="Casella di testo 30"/>
                      <wps:cNvSpPr txBox="1"/>
                      <wps:spPr>
                        <a:xfrm>
                          <a:off x="2493434" y="122766"/>
                          <a:ext cx="4410710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75C881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LA META SRL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VIALE ASSUNTA 11/A, 20063 CERNUSCO SUL NAVIGLIO MI,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P.IVA 04822280964</w:t>
                            </w:r>
                          </w:p>
                          <w:p w14:paraId="1F99FC2B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CAP. SOC. € 50.000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REA 1776549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CCIAA 4822280964</w:t>
                            </w:r>
                          </w:p>
                          <w:p w14:paraId="716BC879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SEDE OPERATIVA: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b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VIA LEGNANO 31, 24124 BERGAMO BG,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TEL +39 03519901200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FAX +39 03519901204</w:t>
                            </w:r>
                          </w:p>
                          <w:p w14:paraId="4EF6B567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info@traveldesignstudio.com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www.traveldesignstudio.com</w:t>
                            </w:r>
                          </w:p>
                          <w:p w14:paraId="699A1C8A" w14:textId="77777777" w:rsidR="006D10A6" w:rsidRPr="00C8741A" w:rsidRDefault="006D10A6" w:rsidP="006D10A6">
                            <w:pPr>
                              <w:pStyle w:val="Corpotesto"/>
                              <w:spacing w:after="0"/>
                              <w:ind w:right="-425"/>
                              <w:jc w:val="left"/>
                              <w:rPr>
                                <w:rFonts w:ascii="Panton Light Caps" w:hAnsi="Panton Light Caps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AUT. PROVINCIALE A/B N° 6 DEL 18/2/11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POLIZZE ASSICURATIVE UNIPOL N°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100000268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E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>100263306</w:t>
                            </w:r>
                          </w:p>
                          <w:p w14:paraId="5845B817" w14:textId="77777777" w:rsidR="006D10A6" w:rsidRDefault="006D10A6" w:rsidP="006D1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Immagine 3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92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6B96E3" id="Gruppo 28" o:spid="_x0000_s1030" style="position:absolute;left:0;text-align:left;margin-left:25.4pt;margin-top:770.8pt;width:543.6pt;height:55.55pt;z-index:251672576;mso-width-relative:margin;mso-height-relative:margin" coordsize="69041,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">
              <v:shape id="Casella di testo 30" o:spid="_x0000_s1031" type="#_x0000_t202" style="position:absolute;left:24934;top:1227;width:4410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" fillcolor="window" stroked="f" strokeweight=".5pt">
                <v:textbox>
                  <w:txbxContent>
                    <w:p w14:paraId="7675C881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LA META SRL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VIALE ASSUNTA 11/A, 20063 CERNUSCO SUL NAVIGLIO MI,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P.IVA 04822280964</w:t>
                      </w:r>
                    </w:p>
                    <w:p w14:paraId="1F99FC2B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CAP. SOC. € 50.000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REA 1776549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CCIAA 4822280964</w:t>
                      </w:r>
                    </w:p>
                    <w:p w14:paraId="716BC879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SEDE OPERATIVA: </w:t>
                      </w:r>
                      <w:r w:rsidRPr="00C8741A">
                        <w:rPr>
                          <w:rFonts w:ascii="Panton Light Caps" w:hAnsi="Panton Light Caps" w:cs="Arial"/>
                          <w:b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VIA LEGNANO 31, 24124 BERGAMO BG,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TEL +39 03519901200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FAX +39 03519901204</w:t>
                      </w:r>
                    </w:p>
                    <w:p w14:paraId="4EF6B567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info@traveldesignstudio.com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www.traveldesignstudio.com</w:t>
                      </w:r>
                    </w:p>
                    <w:p w14:paraId="699A1C8A" w14:textId="77777777" w:rsidR="006D10A6" w:rsidRPr="00C8741A" w:rsidRDefault="006D10A6" w:rsidP="006D10A6">
                      <w:pPr>
                        <w:pStyle w:val="Corpotesto"/>
                        <w:spacing w:after="0"/>
                        <w:ind w:right="-425"/>
                        <w:jc w:val="left"/>
                        <w:rPr>
                          <w:rFonts w:ascii="Panton Light Caps" w:hAnsi="Panton Light Caps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AUT. PROVINCIALE A/B N° 6 DEL 18/2/11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POLIZZE ASSICURATIVE UNIPOL N°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100000268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E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>100263306</w:t>
                      </w:r>
                    </w:p>
                    <w:p w14:paraId="5845B817" w14:textId="77777777" w:rsidR="006D10A6" w:rsidRDefault="006D10A6" w:rsidP="006D10A6"/>
                  </w:txbxContent>
                </v:textbox>
              </v:shape>
              <v:shape id="Immagine 31" o:spid="_x0000_s1032" type="#_x0000_t75" style="position:absolute;width:24892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6D10A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E750C12" wp14:editId="3B5CD07A">
              <wp:simplePos x="0" y="0"/>
              <wp:positionH relativeFrom="column">
                <wp:posOffset>322580</wp:posOffset>
              </wp:positionH>
              <wp:positionV relativeFrom="paragraph">
                <wp:posOffset>9789160</wp:posOffset>
              </wp:positionV>
              <wp:extent cx="6903720" cy="705485"/>
              <wp:effectExtent l="0" t="0" r="0" b="0"/>
              <wp:wrapNone/>
              <wp:docPr id="235" name="Grup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3720" cy="705485"/>
                        <a:chOff x="0" y="0"/>
                        <a:chExt cx="6904144" cy="705696"/>
                      </a:xfrm>
                    </wpg:grpSpPr>
                    <wps:wsp>
                      <wps:cNvPr id="236" name="Casella di testo 26"/>
                      <wps:cNvSpPr txBox="1"/>
                      <wps:spPr>
                        <a:xfrm>
                          <a:off x="2493434" y="122766"/>
                          <a:ext cx="441071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5705D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LA META SRL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VIALE ASSUNTA 11/A, 20063 CERNUSCO SUL NAVIGLIO MI,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P.IVA 04822280964</w:t>
                            </w:r>
                          </w:p>
                          <w:p w14:paraId="3BC4829E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CAP. SOC. € 50.000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REA 1776549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CCIAA 4822280964</w:t>
                            </w:r>
                          </w:p>
                          <w:p w14:paraId="7CD3B159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SEDE OPERATIVA: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b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VIA LEGNANO 31, 24124 BERGAMO BG,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TEL +39 03519901200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FAX +39 03519901204</w:t>
                            </w:r>
                          </w:p>
                          <w:p w14:paraId="6047AE3F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info@traveldesignstudio.com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www.traveldesignstudio.com</w:t>
                            </w:r>
                          </w:p>
                          <w:p w14:paraId="38F49E19" w14:textId="77777777" w:rsidR="006D10A6" w:rsidRPr="00C8741A" w:rsidRDefault="006D10A6" w:rsidP="006D10A6">
                            <w:pPr>
                              <w:pStyle w:val="Corpotesto"/>
                              <w:spacing w:after="0"/>
                              <w:ind w:right="-425"/>
                              <w:jc w:val="left"/>
                              <w:rPr>
                                <w:rFonts w:ascii="Panton Light Caps" w:hAnsi="Panton Light Caps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AUT. PROVINCIALE A/B N° 6 DEL 18/2/11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POLIZZE ASSICURATIVE UNIPOL N°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100000268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E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>100263306</w:t>
                            </w:r>
                          </w:p>
                          <w:p w14:paraId="1B61FE8D" w14:textId="77777777" w:rsidR="006D10A6" w:rsidRDefault="006D10A6" w:rsidP="006D1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7" name="Immagin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92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750C12" id="Gruppo 22" o:spid="_x0000_s1033" style="position:absolute;left:0;text-align:left;margin-left:25.4pt;margin-top:770.8pt;width:543.6pt;height:55.55pt;z-index:251670528;mso-width-relative:margin;mso-height-relative:margin" coordsize="69041,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">
              <v:shape id="Casella di testo 26" o:spid="_x0000_s1034" type="#_x0000_t202" style="position:absolute;left:24934;top:1227;width:4410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" fillcolor="white [3201]" stroked="f" strokeweight=".5pt">
                <v:textbox>
                  <w:txbxContent>
                    <w:p w14:paraId="6F55705D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LA META SRL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VIALE ASSUNTA 11/A, 20063 CERNUSCO SUL NAVIGLIO MI,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P.IVA 04822280964</w:t>
                      </w:r>
                    </w:p>
                    <w:p w14:paraId="3BC4829E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CAP. SOC. € 50.000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REA 1776549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CCIAA 4822280964</w:t>
                      </w:r>
                    </w:p>
                    <w:p w14:paraId="7CD3B159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SEDE OPERATIVA: </w:t>
                      </w:r>
                      <w:r w:rsidRPr="00C8741A">
                        <w:rPr>
                          <w:rFonts w:ascii="Panton Light Caps" w:hAnsi="Panton Light Caps" w:cs="Arial"/>
                          <w:b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VIA LEGNANO 31, 24124 BERGAMO BG,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TEL +39 03519901200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FAX +39 03519901204</w:t>
                      </w:r>
                    </w:p>
                    <w:p w14:paraId="6047AE3F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info@traveldesignstudio.com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www.traveldesignstudio.com</w:t>
                      </w:r>
                    </w:p>
                    <w:p w14:paraId="38F49E19" w14:textId="77777777" w:rsidR="006D10A6" w:rsidRPr="00C8741A" w:rsidRDefault="006D10A6" w:rsidP="006D10A6">
                      <w:pPr>
                        <w:pStyle w:val="Corpotesto"/>
                        <w:spacing w:after="0"/>
                        <w:ind w:right="-425"/>
                        <w:jc w:val="left"/>
                        <w:rPr>
                          <w:rFonts w:ascii="Panton Light Caps" w:hAnsi="Panton Light Caps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AUT. PROVINCIALE A/B N° 6 DEL 18/2/11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POLIZZE ASSICURATIVE UNIPOL N°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100000268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E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>100263306</w:t>
                      </w:r>
                    </w:p>
                    <w:p w14:paraId="1B61FE8D" w14:textId="77777777" w:rsidR="006D10A6" w:rsidRDefault="006D10A6" w:rsidP="006D10A6"/>
                  </w:txbxContent>
                </v:textbox>
              </v:shape>
              <v:shape id="Immagine 27" o:spid="_x0000_s1035" type="#_x0000_t75" style="position:absolute;width:24892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6D10A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B6AC2A" wp14:editId="64F7AAE9">
              <wp:simplePos x="0" y="0"/>
              <wp:positionH relativeFrom="column">
                <wp:posOffset>322580</wp:posOffset>
              </wp:positionH>
              <wp:positionV relativeFrom="paragraph">
                <wp:posOffset>9789160</wp:posOffset>
              </wp:positionV>
              <wp:extent cx="6903720" cy="705485"/>
              <wp:effectExtent l="0" t="0" r="0" b="0"/>
              <wp:wrapNone/>
              <wp:docPr id="232" name="Grup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3720" cy="705485"/>
                        <a:chOff x="0" y="0"/>
                        <a:chExt cx="6904144" cy="705696"/>
                      </a:xfrm>
                    </wpg:grpSpPr>
                    <wps:wsp>
                      <wps:cNvPr id="233" name="Casella di testo 9"/>
                      <wps:cNvSpPr txBox="1"/>
                      <wps:spPr>
                        <a:xfrm>
                          <a:off x="2493434" y="122766"/>
                          <a:ext cx="441071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DDEB7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LA META SRL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VIALE ASSUNTA 11/A, 20063 CERNUSCO SUL NAVIGLIO MI,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P.IVA 04822280964</w:t>
                            </w:r>
                          </w:p>
                          <w:p w14:paraId="0A460533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CAP. SOC. € 50.000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REA 1776549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CCIAA 4822280964</w:t>
                            </w:r>
                          </w:p>
                          <w:p w14:paraId="3B422C86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SEDE OPERATIVA: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b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VIA LEGNANO 31, 24124 BERGAMO BG,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TEL +39 03519901200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FAX +39 03519901204</w:t>
                            </w:r>
                          </w:p>
                          <w:p w14:paraId="74B2F6F4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info@traveldesignstudio.com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www.traveldesignstudio.com</w:t>
                            </w:r>
                          </w:p>
                          <w:p w14:paraId="10B8EC86" w14:textId="77777777" w:rsidR="006D10A6" w:rsidRPr="00C8741A" w:rsidRDefault="006D10A6" w:rsidP="006D10A6">
                            <w:pPr>
                              <w:pStyle w:val="Corpotesto"/>
                              <w:spacing w:after="0"/>
                              <w:ind w:right="-425"/>
                              <w:jc w:val="left"/>
                              <w:rPr>
                                <w:rFonts w:ascii="Panton Light Caps" w:hAnsi="Panton Light Caps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AUT. PROVINCIALE A/B N° 6 DEL 18/2/11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POLIZZE ASSICURATIVE UNIPOL N°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100000268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E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>100263306</w:t>
                            </w:r>
                          </w:p>
                          <w:p w14:paraId="21568A27" w14:textId="77777777" w:rsidR="006D10A6" w:rsidRDefault="006D10A6" w:rsidP="006D1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4" name="Immagine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92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B6AC2A" id="Gruppo 6" o:spid="_x0000_s1036" style="position:absolute;left:0;text-align:left;margin-left:25.4pt;margin-top:770.8pt;width:543.6pt;height:55.55pt;z-index:251666432;mso-width-relative:margin;mso-height-relative:margin" coordsize="69041,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">
              <v:shape id="Casella di testo 9" o:spid="_x0000_s1037" type="#_x0000_t202" style="position:absolute;left:24934;top:1227;width:4410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jOIb7mXAE5PwGAAD//wMAUEsBAi0AFAAGAAgAAAAhANvh9svuAAAAhQEAABMAAAAAAAAA&#10;AAAAAAAAAAAAAFtDb250ZW50X1R5cGVzXS54bWxQSwECLQAUAAYACAAAACEAWvQsW78AAAAVAQAA&#10;CwAAAAAAAAAAAAAAAAAfAQAAX3JlbHMvLnJlbHNQSwECLQAUAAYACAAAACEAAqsKSMYAAADcAAAA&#10;DwAAAAAAAAAAAAAAAAAHAgAAZHJzL2Rvd25yZXYueG1sUEsFBgAAAAADAAMAtwAAAPoCAAAAAA==&#10;" fillcolor="white [3201]" stroked="f" strokeweight=".5pt">
                <v:textbox>
                  <w:txbxContent>
                    <w:p w14:paraId="55ADDEB7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LA META SRL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VIALE ASSUNTA 11/A, 20063 CERNUSCO SUL NAVIGLIO MI,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P.IVA 04822280964</w:t>
                      </w:r>
                    </w:p>
                    <w:p w14:paraId="0A460533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CAP. SOC. € 50.000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REA 1776549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CCIAA 4822280964</w:t>
                      </w:r>
                    </w:p>
                    <w:p w14:paraId="3B422C86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SEDE OPERATIVA: </w:t>
                      </w:r>
                      <w:r w:rsidRPr="00C8741A">
                        <w:rPr>
                          <w:rFonts w:ascii="Panton Light Caps" w:hAnsi="Panton Light Caps" w:cs="Arial"/>
                          <w:b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VIA LEGNANO 31, 24124 BERGAMO BG,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TEL +39 03519901200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FAX +39 03519901204</w:t>
                      </w:r>
                    </w:p>
                    <w:p w14:paraId="74B2F6F4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info@traveldesignstudio.com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www.traveldesignstudio.com</w:t>
                      </w:r>
                    </w:p>
                    <w:p w14:paraId="10B8EC86" w14:textId="77777777" w:rsidR="006D10A6" w:rsidRPr="00C8741A" w:rsidRDefault="006D10A6" w:rsidP="006D10A6">
                      <w:pPr>
                        <w:pStyle w:val="Corpotesto"/>
                        <w:spacing w:after="0"/>
                        <w:ind w:right="-425"/>
                        <w:jc w:val="left"/>
                        <w:rPr>
                          <w:rFonts w:ascii="Panton Light Caps" w:hAnsi="Panton Light Caps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AUT. PROVINCIALE A/B N° 6 DEL 18/2/11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POLIZZE ASSICURATIVE UNIPOL N°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100000268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E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>100263306</w:t>
                      </w:r>
                    </w:p>
                    <w:p w14:paraId="21568A27" w14:textId="77777777" w:rsidR="006D10A6" w:rsidRDefault="006D10A6" w:rsidP="006D10A6"/>
                  </w:txbxContent>
                </v:textbox>
              </v:shape>
              <v:shape id="Immagine 10" o:spid="_x0000_s1038" type="#_x0000_t75" style="position:absolute;width:24892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6D10A6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C649CF7" wp14:editId="0AE66DED">
              <wp:simplePos x="0" y="0"/>
              <wp:positionH relativeFrom="column">
                <wp:posOffset>322580</wp:posOffset>
              </wp:positionH>
              <wp:positionV relativeFrom="paragraph">
                <wp:posOffset>9789160</wp:posOffset>
              </wp:positionV>
              <wp:extent cx="6903720" cy="705485"/>
              <wp:effectExtent l="0" t="0" r="0" b="0"/>
              <wp:wrapNone/>
              <wp:docPr id="229" name="Grup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3720" cy="705485"/>
                        <a:chOff x="0" y="0"/>
                        <a:chExt cx="6904144" cy="705696"/>
                      </a:xfrm>
                    </wpg:grpSpPr>
                    <wps:wsp>
                      <wps:cNvPr id="230" name="Casella di testo 20"/>
                      <wps:cNvSpPr txBox="1"/>
                      <wps:spPr>
                        <a:xfrm>
                          <a:off x="2493434" y="122766"/>
                          <a:ext cx="441071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CEF89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LA META SRL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VIALE ASSUNTA 11/A, 20063 CERNUSCO SUL NAVIGLIO MI,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P.IVA 04822280964</w:t>
                            </w:r>
                          </w:p>
                          <w:p w14:paraId="68EE209A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CAP. SOC. € 50.000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REA 1776549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CCIAA 4822280964</w:t>
                            </w:r>
                          </w:p>
                          <w:p w14:paraId="126598E0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SEDE OPERATIVA: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b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VIA LEGNANO 31, 24124 BERGAMO BG, ITALY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TEL +39 03519901200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FAX +39 03519901204</w:t>
                            </w:r>
                          </w:p>
                          <w:p w14:paraId="5EA6968D" w14:textId="77777777" w:rsidR="006D10A6" w:rsidRPr="00C8741A" w:rsidRDefault="006D10A6" w:rsidP="006D10A6">
                            <w:pPr>
                              <w:pStyle w:val="Pidipagina"/>
                              <w:ind w:right="-425"/>
                              <w:jc w:val="left"/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info@traveldesignstudio.com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www.traveldesignstudio.com</w:t>
                            </w:r>
                          </w:p>
                          <w:p w14:paraId="37EA7C82" w14:textId="77777777" w:rsidR="006D10A6" w:rsidRPr="00C8741A" w:rsidRDefault="006D10A6" w:rsidP="006D10A6">
                            <w:pPr>
                              <w:pStyle w:val="Corpotesto"/>
                              <w:spacing w:after="0"/>
                              <w:ind w:right="-425"/>
                              <w:jc w:val="left"/>
                              <w:rPr>
                                <w:rFonts w:ascii="Panton Light Caps" w:hAnsi="Panton Light Caps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</w:pP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AUT. PROVINCIALE A/B N° 6 DEL 18/2/11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sym w:font="Wingdings 2" w:char="F098"/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 POLIZZE ASSICURATIVE UNIPOL N°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100000268 </w:t>
                            </w:r>
                            <w:r w:rsidRPr="00C8741A">
                              <w:rPr>
                                <w:rFonts w:ascii="Panton Light Caps" w:hAnsi="Panton Light Caps" w:cs="Arial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 xml:space="preserve">E </w:t>
                            </w:r>
                            <w:r w:rsidRPr="00C8741A">
                              <w:rPr>
                                <w:rFonts w:ascii="Panton Light Caps" w:hAnsi="Panton Light Caps"/>
                                <w:color w:val="008CC1"/>
                                <w:spacing w:val="10"/>
                                <w:kern w:val="12"/>
                                <w:sz w:val="11"/>
                                <w:szCs w:val="11"/>
                              </w:rPr>
                              <w:t>100263306</w:t>
                            </w:r>
                          </w:p>
                          <w:p w14:paraId="39B76689" w14:textId="77777777" w:rsidR="006D10A6" w:rsidRDefault="006D10A6" w:rsidP="006D1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92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649CF7" id="Gruppo 14" o:spid="_x0000_s1039" style="position:absolute;left:0;text-align:left;margin-left:25.4pt;margin-top:770.8pt;width:543.6pt;height:55.55pt;z-index:251668480;mso-width-relative:margin;mso-height-relative:margin" coordsize="69041,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">
              <v:shape id="Casella di testo 20" o:spid="_x0000_s1040" type="#_x0000_t202" style="position:absolute;left:24934;top:1227;width:4410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" fillcolor="white [3201]" stroked="f" strokeweight=".5pt">
                <v:textbox>
                  <w:txbxContent>
                    <w:p w14:paraId="3A2CEF89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LA META SRL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VIALE ASSUNTA 11/A, 20063 CERNUSCO SUL NAVIGLIO MI,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P.IVA 04822280964</w:t>
                      </w:r>
                    </w:p>
                    <w:p w14:paraId="68EE209A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CAP. SOC. € 50.000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REA 1776549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CCIAA 4822280964</w:t>
                      </w:r>
                    </w:p>
                    <w:p w14:paraId="126598E0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SEDE OPERATIVA: </w:t>
                      </w:r>
                      <w:r w:rsidRPr="00C8741A">
                        <w:rPr>
                          <w:rFonts w:ascii="Panton Light Caps" w:hAnsi="Panton Light Caps" w:cs="Arial"/>
                          <w:b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VIA LEGNANO 31, 24124 BERGAMO BG, ITALY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TEL +39 03519901200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FAX +39 03519901204</w:t>
                      </w:r>
                    </w:p>
                    <w:p w14:paraId="5EA6968D" w14:textId="77777777" w:rsidR="006D10A6" w:rsidRPr="00C8741A" w:rsidRDefault="006D10A6" w:rsidP="006D10A6">
                      <w:pPr>
                        <w:pStyle w:val="Pidipagina"/>
                        <w:ind w:right="-425"/>
                        <w:jc w:val="left"/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info@traveldesignstudio.com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www.traveldesignstudio.com</w:t>
                      </w:r>
                    </w:p>
                    <w:p w14:paraId="37EA7C82" w14:textId="77777777" w:rsidR="006D10A6" w:rsidRPr="00C8741A" w:rsidRDefault="006D10A6" w:rsidP="006D10A6">
                      <w:pPr>
                        <w:pStyle w:val="Corpotesto"/>
                        <w:spacing w:after="0"/>
                        <w:ind w:right="-425"/>
                        <w:jc w:val="left"/>
                        <w:rPr>
                          <w:rFonts w:ascii="Panton Light Caps" w:hAnsi="Panton Light Caps"/>
                          <w:spacing w:val="10"/>
                          <w:kern w:val="12"/>
                          <w:sz w:val="11"/>
                          <w:szCs w:val="11"/>
                        </w:rPr>
                      </w:pP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AUT. PROVINCIALE A/B N° 6 DEL 18/2/11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sym w:font="Wingdings 2" w:char="F098"/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 POLIZZE ASSICURATIVE UNIPOL N°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100000268 </w:t>
                      </w:r>
                      <w:r w:rsidRPr="00C8741A">
                        <w:rPr>
                          <w:rFonts w:ascii="Panton Light Caps" w:hAnsi="Panton Light Caps" w:cs="Arial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 xml:space="preserve">E </w:t>
                      </w:r>
                      <w:r w:rsidRPr="00C8741A">
                        <w:rPr>
                          <w:rFonts w:ascii="Panton Light Caps" w:hAnsi="Panton Light Caps"/>
                          <w:color w:val="008CC1"/>
                          <w:spacing w:val="10"/>
                          <w:kern w:val="12"/>
                          <w:sz w:val="11"/>
                          <w:szCs w:val="11"/>
                        </w:rPr>
                        <w:t>100263306</w:t>
                      </w:r>
                    </w:p>
                    <w:p w14:paraId="39B76689" w14:textId="77777777" w:rsidR="006D10A6" w:rsidRDefault="006D10A6" w:rsidP="006D10A6"/>
                  </w:txbxContent>
                </v:textbox>
              </v:shape>
              <v:shape id="Immagine 21" o:spid="_x0000_s1041" type="#_x0000_t75" style="position:absolute;width:24892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01E1C" w14:textId="77777777" w:rsidR="000D4D90" w:rsidRDefault="000D4D90">
      <w:r>
        <w:separator/>
      </w:r>
    </w:p>
  </w:footnote>
  <w:footnote w:type="continuationSeparator" w:id="0">
    <w:p w14:paraId="18440968" w14:textId="77777777" w:rsidR="000D4D90" w:rsidRDefault="000D4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7639D" w14:textId="77777777" w:rsidR="00B874B0" w:rsidRDefault="000D4D90">
    <w:pPr>
      <w:pStyle w:val="Intestazione"/>
    </w:pPr>
    <w:r>
      <w:rPr>
        <w:noProof/>
        <w:lang w:eastAsia="it-IT"/>
      </w:rPr>
      <w:pict w14:anchorId="100AD7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512081" o:spid="_x0000_s1124" type="#_x0000_t75" style="position:absolute;left:0;text-align:left;margin-left:0;margin-top:0;width:354pt;height:323.35pt;z-index:-251639808;mso-position-horizontal:center;mso-position-horizontal-relative:margin;mso-position-vertical:center;mso-position-vertical-relative:margin" o:allowincell="f">
          <v:imagedata r:id="rId1" o:title="Logo Orizu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30865" w14:textId="77777777" w:rsidR="00B874B0" w:rsidRPr="0072741E" w:rsidRDefault="000D4D90" w:rsidP="001B5FBC">
    <w:pPr>
      <w:pStyle w:val="Intestazione"/>
      <w:tabs>
        <w:tab w:val="clear" w:pos="4819"/>
        <w:tab w:val="clear" w:pos="9638"/>
        <w:tab w:val="right" w:pos="9639"/>
      </w:tabs>
      <w:jc w:val="center"/>
      <w:rPr>
        <w:i/>
        <w:sz w:val="16"/>
        <w:szCs w:val="16"/>
      </w:rPr>
    </w:pPr>
    <w:r>
      <w:rPr>
        <w:i/>
        <w:noProof/>
        <w:sz w:val="16"/>
        <w:szCs w:val="16"/>
        <w:lang w:eastAsia="it-IT"/>
      </w:rPr>
      <w:pict w14:anchorId="0B04F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512082" o:spid="_x0000_s1125" type="#_x0000_t75" style="position:absolute;left:0;text-align:left;margin-left:0;margin-top:0;width:354pt;height:323.35pt;z-index:-251638784;mso-position-horizontal:center;mso-position-horizontal-relative:margin;mso-position-vertical:center;mso-position-vertical-relative:margin" o:allowincell="f">
          <v:imagedata r:id="rId1" o:title="Logo Orizuru" gain="19661f" blacklevel="22938f"/>
          <w10:wrap anchorx="margin" anchory="margin"/>
        </v:shape>
      </w:pict>
    </w:r>
    <w:r w:rsidR="00B874B0">
      <w:rPr>
        <w:i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878EF" w14:textId="31EFF73C" w:rsidR="00847BF7" w:rsidRPr="00817C96" w:rsidRDefault="00817C96" w:rsidP="00847BF7">
    <w:pPr>
      <w:pStyle w:val="Corpodeltesto22"/>
      <w:widowControl w:val="0"/>
      <w:suppressAutoHyphens/>
      <w:adjustRightInd/>
      <w:ind w:left="426"/>
      <w:jc w:val="right"/>
      <w:rPr>
        <w:rFonts w:ascii="Tahoma" w:hAnsi="Tahoma" w:cs="Tahoma"/>
      </w:rPr>
    </w:pPr>
    <w:r w:rsidRPr="00594759">
      <w:rPr>
        <w:rFonts w:ascii="Tahoma" w:hAnsi="Tahoma" w:cs="Tahoma"/>
        <w:bCs/>
        <w:smallCaps/>
        <w:noProof/>
        <w:color w:val="262626"/>
        <w:kern w:val="3"/>
        <w:sz w:val="96"/>
        <w:szCs w:val="64"/>
        <w14:shadow w14:blurRad="0" w14:dist="37630" w14:dir="2700000" w14:sx="100000" w14:sy="100000" w14:kx="0" w14:ky="0" w14:algn="b">
          <w14:srgbClr w14:val="4BACC6"/>
        </w14:shadow>
      </w:rPr>
      <w:drawing>
        <wp:anchor distT="0" distB="0" distL="114300" distR="114300" simplePos="0" relativeHeight="251685888" behindDoc="0" locked="0" layoutInCell="1" allowOverlap="1" wp14:anchorId="44D1E103" wp14:editId="42B2116C">
          <wp:simplePos x="0" y="0"/>
          <wp:positionH relativeFrom="page">
            <wp:posOffset>284678</wp:posOffset>
          </wp:positionH>
          <wp:positionV relativeFrom="page">
            <wp:posOffset>195881</wp:posOffset>
          </wp:positionV>
          <wp:extent cx="2364740" cy="438785"/>
          <wp:effectExtent l="0" t="0" r="0" b="0"/>
          <wp:wrapNone/>
          <wp:docPr id="1263879354" name="Immagine 1263879354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2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474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D4D90">
      <w:rPr>
        <w:rFonts w:ascii="Tahoma" w:hAnsi="Tahoma" w:cs="Tahoma"/>
        <w:b/>
        <w:i w:val="0"/>
        <w:noProof/>
        <w:color w:val="00A5E3"/>
        <w:sz w:val="14"/>
      </w:rPr>
      <w:pict w14:anchorId="445334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512080" o:spid="_x0000_s1123" type="#_x0000_t75" style="position:absolute;left:0;text-align:left;margin-left:0;margin-top:0;width:354pt;height:323.35pt;z-index:-251640832;mso-position-horizontal:center;mso-position-horizontal-relative:margin;mso-position-vertical:center;mso-position-vertical-relative:margin" o:allowincell="f">
          <v:imagedata r:id="rId2" o:title="Logo Orizuru" gain="19661f" blacklevel="22938f"/>
          <w10:wrap anchorx="margin" anchory="margin"/>
        </v:shape>
      </w:pict>
    </w:r>
    <w:r w:rsidR="00775FAB">
      <w:rPr>
        <w:rFonts w:ascii="Tahoma" w:hAnsi="Tahoma" w:cs="Tahoma"/>
        <w:b/>
        <w:i w:val="0"/>
        <w:noProof/>
        <w:color w:val="00A5E3"/>
        <w:sz w:val="14"/>
      </w:rPr>
      <w:t>PUGLIA</w:t>
    </w:r>
    <w:r w:rsidR="00141CC0">
      <w:rPr>
        <w:rFonts w:ascii="Tahoma" w:hAnsi="Tahoma" w:cs="Tahoma"/>
        <w:b/>
        <w:i w:val="0"/>
        <w:noProof/>
        <w:color w:val="00A5E3"/>
        <w:sz w:val="14"/>
      </w:rPr>
      <w:t xml:space="preserve"> |</w:t>
    </w:r>
    <w:r w:rsidR="007D36CC">
      <w:rPr>
        <w:rFonts w:ascii="Tahoma" w:hAnsi="Tahoma" w:cs="Tahoma"/>
        <w:b/>
        <w:i w:val="0"/>
        <w:noProof/>
        <w:color w:val="00A5E3"/>
        <w:sz w:val="14"/>
      </w:rPr>
      <w:t xml:space="preserve"> </w:t>
    </w:r>
    <w:r w:rsidR="00775FAB">
      <w:rPr>
        <w:rFonts w:ascii="Tahoma" w:hAnsi="Tahoma" w:cs="Tahoma"/>
        <w:b/>
        <w:i w:val="0"/>
        <w:noProof/>
        <w:color w:val="00A5E3"/>
        <w:sz w:val="14"/>
      </w:rPr>
      <w:t xml:space="preserve">31/03/2026 </w:t>
    </w:r>
    <w:r w:rsidR="00F00FA4" w:rsidRPr="00A75109">
      <w:rPr>
        <w:rFonts w:ascii="Tahoma" w:hAnsi="Tahoma" w:cs="Tahoma"/>
        <w:b/>
        <w:i w:val="0"/>
        <w:noProof/>
        <w:color w:val="00A5E3"/>
        <w:sz w:val="14"/>
      </w:rPr>
      <w:t>|</w:t>
    </w:r>
    <w:r w:rsidR="00B874B0" w:rsidRPr="00A75109">
      <w:rPr>
        <w:rFonts w:ascii="Tahoma" w:hAnsi="Tahoma" w:cs="Tahoma"/>
        <w:b/>
        <w:i w:val="0"/>
        <w:noProof/>
        <w:color w:val="00A5E3"/>
        <w:sz w:val="14"/>
      </w:rPr>
      <w:t xml:space="preserve"> </w:t>
    </w:r>
    <w:r>
      <w:rPr>
        <w:rFonts w:ascii="Tahoma" w:hAnsi="Tahoma" w:cs="Tahoma"/>
        <w:b/>
        <w:i w:val="0"/>
        <w:noProof/>
        <w:color w:val="00A5E3"/>
        <w:sz w:val="14"/>
      </w:rPr>
      <w:fldChar w:fldCharType="begin"/>
    </w:r>
    <w:r>
      <w:rPr>
        <w:rFonts w:ascii="Tahoma" w:hAnsi="Tahoma" w:cs="Tahoma"/>
        <w:b/>
        <w:i w:val="0"/>
        <w:noProof/>
        <w:color w:val="00A5E3"/>
        <w:sz w:val="14"/>
      </w:rPr>
      <w:instrText xml:space="preserve"> REF nrprv \h  \* MERGEFORMAT </w:instrText>
    </w:r>
    <w:r>
      <w:rPr>
        <w:rFonts w:ascii="Tahoma" w:hAnsi="Tahoma" w:cs="Tahoma"/>
        <w:b/>
        <w:i w:val="0"/>
        <w:noProof/>
        <w:color w:val="00A5E3"/>
        <w:sz w:val="14"/>
      </w:rPr>
    </w:r>
    <w:r>
      <w:rPr>
        <w:rFonts w:ascii="Tahoma" w:hAnsi="Tahoma" w:cs="Tahoma"/>
        <w:b/>
        <w:i w:val="0"/>
        <w:noProof/>
        <w:color w:val="00A5E3"/>
        <w:sz w:val="14"/>
      </w:rPr>
      <w:fldChar w:fldCharType="separate"/>
    </w:r>
    <w:r w:rsidR="00847BF7" w:rsidRPr="00847BF7">
      <w:rPr>
        <w:rFonts w:ascii="Tahoma" w:hAnsi="Tahoma" w:cs="Tahoma"/>
        <w:b/>
        <w:i w:val="0"/>
        <w:noProof/>
        <w:color w:val="00A5E3"/>
        <w:sz w:val="14"/>
      </w:rPr>
      <w:t xml:space="preserve">Rif. </w:t>
    </w:r>
    <w:r w:rsidR="00775FAB">
      <w:rPr>
        <w:rFonts w:ascii="Tahoma" w:hAnsi="Tahoma" w:cs="Tahoma"/>
        <w:b/>
        <w:i w:val="0"/>
        <w:noProof/>
        <w:color w:val="00A5E3"/>
        <w:sz w:val="14"/>
      </w:rPr>
      <w:t>6882 CPC</w:t>
    </w:r>
  </w:p>
  <w:p w14:paraId="1364387A" w14:textId="77777777" w:rsidR="00817C96" w:rsidRDefault="00817C96" w:rsidP="00817C96">
    <w:pPr>
      <w:pStyle w:val="Corpodeltesto22"/>
      <w:tabs>
        <w:tab w:val="left" w:pos="426"/>
      </w:tabs>
      <w:jc w:val="right"/>
      <w:rPr>
        <w:b/>
        <w:i w:val="0"/>
        <w:noProof/>
        <w:color w:val="00A5E3"/>
        <w:sz w:val="14"/>
      </w:rPr>
    </w:pPr>
    <w:r>
      <w:rPr>
        <w:rFonts w:ascii="Tahoma" w:hAnsi="Tahoma" w:cs="Tahoma"/>
        <w:b/>
        <w:i w:val="0"/>
        <w:noProof/>
        <w:color w:val="00A5E3"/>
        <w:sz w:val="14"/>
      </w:rPr>
      <w:fldChar w:fldCharType="end"/>
    </w:r>
  </w:p>
  <w:p w14:paraId="06D75706" w14:textId="77777777" w:rsidR="00B874B0" w:rsidRDefault="00B874B0" w:rsidP="001622C8">
    <w:pPr>
      <w:pStyle w:val="Corpodeltesto22"/>
      <w:widowControl w:val="0"/>
      <w:tabs>
        <w:tab w:val="left" w:pos="426"/>
      </w:tabs>
      <w:ind w:left="360"/>
      <w:rPr>
        <w:b/>
        <w:i w:val="0"/>
        <w:noProof/>
        <w:color w:val="00A5E3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2FD78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0.1pt;height:142.4pt" o:bullet="t">
        <v:imagedata r:id="rId1" o:title="icona bus"/>
      </v:shape>
    </w:pict>
  </w:numPicBullet>
  <w:numPicBullet w:numPicBulletId="1">
    <w:pict>
      <v:shape id="_x0000_i1026" type="#_x0000_t75" style="width:126.8pt;height:126.8pt" o:bullet="t">
        <v:imagedata r:id="rId2" o:title="icona passaporto"/>
      </v:shape>
    </w:pict>
  </w:numPicBullet>
  <w:numPicBullet w:numPicBulletId="2">
    <w:pict>
      <v:shape id="_x0000_i1027" type="#_x0000_t75" style="width:51.05pt;height:62.35pt" o:bullet="t">
        <v:imagedata r:id="rId3" o:title="icona euro"/>
      </v:shape>
    </w:pict>
  </w:numPicBullet>
  <w:abstractNum w:abstractNumId="0" w15:restartNumberingAfterBreak="0">
    <w:nsid w:val="FFFFFF7C"/>
    <w:multiLevelType w:val="singleLevel"/>
    <w:tmpl w:val="6E5E7A18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BE520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46481E4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4276BA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BE2332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7ABB4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14E050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D8CF38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A468B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8EB98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04F75AA"/>
    <w:multiLevelType w:val="hybridMultilevel"/>
    <w:tmpl w:val="7B4A4890"/>
    <w:lvl w:ilvl="0" w:tplc="F3883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E2976"/>
    <w:multiLevelType w:val="hybridMultilevel"/>
    <w:tmpl w:val="A6C8AFD8"/>
    <w:lvl w:ilvl="0" w:tplc="407C6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A4325"/>
    <w:multiLevelType w:val="hybridMultilevel"/>
    <w:tmpl w:val="66D8C280"/>
    <w:lvl w:ilvl="0" w:tplc="CFB28BA8">
      <w:start w:val="1"/>
      <w:numFmt w:val="bullet"/>
      <w:lvlText w:val=""/>
      <w:lvlJc w:val="left"/>
      <w:pPr>
        <w:ind w:left="502" w:hanging="360"/>
      </w:pPr>
      <w:rPr>
        <w:rFonts w:ascii="Wingdings" w:hAnsi="Wingdings" w:hint="default"/>
        <w:b/>
        <w:i w:val="0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34493A"/>
    <w:multiLevelType w:val="multilevel"/>
    <w:tmpl w:val="07E65474"/>
    <w:lvl w:ilvl="0">
      <w:numFmt w:val="bullet"/>
      <w:lvlText w:val=""/>
      <w:lvlPicBulletId w:val="1"/>
      <w:lvlJc w:val="left"/>
      <w:pPr>
        <w:ind w:left="502" w:hanging="360"/>
      </w:pPr>
      <w:rPr>
        <w:rFonts w:hAnsi="Symbol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2187277"/>
    <w:multiLevelType w:val="hybridMultilevel"/>
    <w:tmpl w:val="2DF6975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C5438"/>
    <w:multiLevelType w:val="hybridMultilevel"/>
    <w:tmpl w:val="7A8CBF36"/>
    <w:lvl w:ilvl="0" w:tplc="D0E2E844">
      <w:start w:val="1"/>
      <w:numFmt w:val="bullet"/>
      <w:lvlText w:val="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A7E6F"/>
    <w:multiLevelType w:val="hybridMultilevel"/>
    <w:tmpl w:val="6F64C5AA"/>
    <w:lvl w:ilvl="0" w:tplc="B742E206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6699A"/>
    <w:multiLevelType w:val="hybridMultilevel"/>
    <w:tmpl w:val="EBFA889A"/>
    <w:lvl w:ilvl="0" w:tplc="E6669708">
      <w:start w:val="1"/>
      <w:numFmt w:val="bullet"/>
      <w:lvlText w:val=""/>
      <w:lvlPicBulletId w:val="2"/>
      <w:lvlJc w:val="left"/>
      <w:pPr>
        <w:ind w:left="502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18C3CC9"/>
    <w:multiLevelType w:val="hybridMultilevel"/>
    <w:tmpl w:val="6D36435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709B8"/>
    <w:multiLevelType w:val="hybridMultilevel"/>
    <w:tmpl w:val="0D5826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820C22"/>
    <w:multiLevelType w:val="hybridMultilevel"/>
    <w:tmpl w:val="5BE8716E"/>
    <w:lvl w:ilvl="0" w:tplc="293C6C22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716342"/>
    <w:multiLevelType w:val="multilevel"/>
    <w:tmpl w:val="3580F01A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B6E1E6A"/>
    <w:multiLevelType w:val="hybridMultilevel"/>
    <w:tmpl w:val="FD9CD088"/>
    <w:lvl w:ilvl="0" w:tplc="917CB0F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F92536"/>
    <w:multiLevelType w:val="multilevel"/>
    <w:tmpl w:val="7D1AE514"/>
    <w:lvl w:ilvl="0">
      <w:start w:val="1"/>
      <w:numFmt w:val="bullet"/>
      <w:lvlText w:val="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456362900">
    <w:abstractNumId w:val="10"/>
  </w:num>
  <w:num w:numId="2" w16cid:durableId="786117622">
    <w:abstractNumId w:val="20"/>
  </w:num>
  <w:num w:numId="3" w16cid:durableId="1900898149">
    <w:abstractNumId w:val="23"/>
  </w:num>
  <w:num w:numId="4" w16cid:durableId="1000229248">
    <w:abstractNumId w:val="8"/>
  </w:num>
  <w:num w:numId="5" w16cid:durableId="187454798">
    <w:abstractNumId w:val="3"/>
  </w:num>
  <w:num w:numId="6" w16cid:durableId="607588036">
    <w:abstractNumId w:val="2"/>
  </w:num>
  <w:num w:numId="7" w16cid:durableId="94906684">
    <w:abstractNumId w:val="1"/>
  </w:num>
  <w:num w:numId="8" w16cid:durableId="497380014">
    <w:abstractNumId w:val="0"/>
  </w:num>
  <w:num w:numId="9" w16cid:durableId="857039648">
    <w:abstractNumId w:val="9"/>
  </w:num>
  <w:num w:numId="10" w16cid:durableId="921598645">
    <w:abstractNumId w:val="7"/>
  </w:num>
  <w:num w:numId="11" w16cid:durableId="495341025">
    <w:abstractNumId w:val="6"/>
  </w:num>
  <w:num w:numId="12" w16cid:durableId="1286235505">
    <w:abstractNumId w:val="5"/>
  </w:num>
  <w:num w:numId="13" w16cid:durableId="1213156852">
    <w:abstractNumId w:val="4"/>
  </w:num>
  <w:num w:numId="14" w16cid:durableId="158204321">
    <w:abstractNumId w:val="16"/>
  </w:num>
  <w:num w:numId="15" w16cid:durableId="1771579288">
    <w:abstractNumId w:val="11"/>
  </w:num>
  <w:num w:numId="16" w16cid:durableId="1801682521">
    <w:abstractNumId w:val="12"/>
  </w:num>
  <w:num w:numId="17" w16cid:durableId="2903506">
    <w:abstractNumId w:val="21"/>
  </w:num>
  <w:num w:numId="18" w16cid:durableId="1741444677">
    <w:abstractNumId w:val="18"/>
  </w:num>
  <w:num w:numId="19" w16cid:durableId="727607541">
    <w:abstractNumId w:val="17"/>
  </w:num>
  <w:num w:numId="20" w16cid:durableId="1218928687">
    <w:abstractNumId w:val="13"/>
  </w:num>
  <w:num w:numId="21" w16cid:durableId="2121754684">
    <w:abstractNumId w:val="24"/>
  </w:num>
  <w:num w:numId="22" w16cid:durableId="1474443710">
    <w:abstractNumId w:val="14"/>
  </w:num>
  <w:num w:numId="23" w16cid:durableId="157732178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94253510">
    <w:abstractNumId w:val="15"/>
  </w:num>
  <w:num w:numId="25" w16cid:durableId="2046828047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VerticalSpacing w:val="284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 style="mso-position-horizontal-relative:right-margin-area;mso-position-vertical-relative:page" o:allowincell="f" fillcolor="none [3206]" stroke="f">
      <v:fill color="none [3206]"/>
      <v:stroke on="f"/>
      <v:textbox inset="0,,0"/>
      <o:colormru v:ext="edit" colors="#5da6cb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BF7"/>
    <w:rsid w:val="000006C0"/>
    <w:rsid w:val="00002957"/>
    <w:rsid w:val="00003CD2"/>
    <w:rsid w:val="00007054"/>
    <w:rsid w:val="000165F3"/>
    <w:rsid w:val="000252F3"/>
    <w:rsid w:val="00034575"/>
    <w:rsid w:val="00034A21"/>
    <w:rsid w:val="00036EE1"/>
    <w:rsid w:val="00043B7F"/>
    <w:rsid w:val="00050175"/>
    <w:rsid w:val="0005197E"/>
    <w:rsid w:val="000534A3"/>
    <w:rsid w:val="000546E0"/>
    <w:rsid w:val="00060E67"/>
    <w:rsid w:val="00071407"/>
    <w:rsid w:val="00073449"/>
    <w:rsid w:val="00075414"/>
    <w:rsid w:val="00077244"/>
    <w:rsid w:val="0007795E"/>
    <w:rsid w:val="00094DD9"/>
    <w:rsid w:val="000962DF"/>
    <w:rsid w:val="000A6616"/>
    <w:rsid w:val="000C24EC"/>
    <w:rsid w:val="000C6722"/>
    <w:rsid w:val="000D4D90"/>
    <w:rsid w:val="000E0958"/>
    <w:rsid w:val="000E4610"/>
    <w:rsid w:val="000E541D"/>
    <w:rsid w:val="000E7AB7"/>
    <w:rsid w:val="000F3804"/>
    <w:rsid w:val="000F7736"/>
    <w:rsid w:val="000F7C24"/>
    <w:rsid w:val="00105541"/>
    <w:rsid w:val="00110FBC"/>
    <w:rsid w:val="0012249E"/>
    <w:rsid w:val="001273A9"/>
    <w:rsid w:val="00131C8F"/>
    <w:rsid w:val="001361B2"/>
    <w:rsid w:val="00141CC0"/>
    <w:rsid w:val="00145DD7"/>
    <w:rsid w:val="0015769A"/>
    <w:rsid w:val="001622C8"/>
    <w:rsid w:val="001641F2"/>
    <w:rsid w:val="00167848"/>
    <w:rsid w:val="00170179"/>
    <w:rsid w:val="00172247"/>
    <w:rsid w:val="00172F8F"/>
    <w:rsid w:val="00194771"/>
    <w:rsid w:val="00195AB5"/>
    <w:rsid w:val="0019725E"/>
    <w:rsid w:val="001A006C"/>
    <w:rsid w:val="001A0AC3"/>
    <w:rsid w:val="001B4732"/>
    <w:rsid w:val="001B5987"/>
    <w:rsid w:val="001B5FBC"/>
    <w:rsid w:val="001B6EE8"/>
    <w:rsid w:val="001D73F3"/>
    <w:rsid w:val="001E6703"/>
    <w:rsid w:val="001F0D72"/>
    <w:rsid w:val="00202282"/>
    <w:rsid w:val="0021669E"/>
    <w:rsid w:val="002651DC"/>
    <w:rsid w:val="00273497"/>
    <w:rsid w:val="00273756"/>
    <w:rsid w:val="0029462A"/>
    <w:rsid w:val="002A0292"/>
    <w:rsid w:val="002B1EAB"/>
    <w:rsid w:val="002C05C4"/>
    <w:rsid w:val="002C26E6"/>
    <w:rsid w:val="002D7EB2"/>
    <w:rsid w:val="002E348F"/>
    <w:rsid w:val="002E41B2"/>
    <w:rsid w:val="002E7C06"/>
    <w:rsid w:val="002F0368"/>
    <w:rsid w:val="002F10B7"/>
    <w:rsid w:val="002F1CBD"/>
    <w:rsid w:val="002F61E6"/>
    <w:rsid w:val="00303129"/>
    <w:rsid w:val="00305CC1"/>
    <w:rsid w:val="003064B4"/>
    <w:rsid w:val="00322379"/>
    <w:rsid w:val="00324AE6"/>
    <w:rsid w:val="00334669"/>
    <w:rsid w:val="003416B0"/>
    <w:rsid w:val="00344DF0"/>
    <w:rsid w:val="003504E9"/>
    <w:rsid w:val="0035502D"/>
    <w:rsid w:val="00355247"/>
    <w:rsid w:val="00357852"/>
    <w:rsid w:val="003712F2"/>
    <w:rsid w:val="00374211"/>
    <w:rsid w:val="00375886"/>
    <w:rsid w:val="00386751"/>
    <w:rsid w:val="003B73A1"/>
    <w:rsid w:val="003C2B59"/>
    <w:rsid w:val="003C4D8E"/>
    <w:rsid w:val="003C6C0D"/>
    <w:rsid w:val="003C79E6"/>
    <w:rsid w:val="003D527C"/>
    <w:rsid w:val="003E1657"/>
    <w:rsid w:val="003E4BE7"/>
    <w:rsid w:val="003E5D40"/>
    <w:rsid w:val="003F1BCB"/>
    <w:rsid w:val="003F3B6F"/>
    <w:rsid w:val="003F7BF7"/>
    <w:rsid w:val="00400D7D"/>
    <w:rsid w:val="00400F80"/>
    <w:rsid w:val="0040142C"/>
    <w:rsid w:val="004169F3"/>
    <w:rsid w:val="00430D5C"/>
    <w:rsid w:val="00437778"/>
    <w:rsid w:val="004378F1"/>
    <w:rsid w:val="0044795E"/>
    <w:rsid w:val="00461FAB"/>
    <w:rsid w:val="004669E9"/>
    <w:rsid w:val="0047099A"/>
    <w:rsid w:val="00472A3F"/>
    <w:rsid w:val="00483A12"/>
    <w:rsid w:val="00491111"/>
    <w:rsid w:val="00493CE6"/>
    <w:rsid w:val="004A1180"/>
    <w:rsid w:val="004B1BC5"/>
    <w:rsid w:val="004B6111"/>
    <w:rsid w:val="004C5004"/>
    <w:rsid w:val="004C5175"/>
    <w:rsid w:val="004C58BB"/>
    <w:rsid w:val="004D592D"/>
    <w:rsid w:val="004D6C14"/>
    <w:rsid w:val="004E0856"/>
    <w:rsid w:val="004E1FD2"/>
    <w:rsid w:val="004E5ED1"/>
    <w:rsid w:val="004E6008"/>
    <w:rsid w:val="004F353D"/>
    <w:rsid w:val="00504536"/>
    <w:rsid w:val="00512CCE"/>
    <w:rsid w:val="0051535D"/>
    <w:rsid w:val="00523440"/>
    <w:rsid w:val="005356CF"/>
    <w:rsid w:val="00535D50"/>
    <w:rsid w:val="00540707"/>
    <w:rsid w:val="0054699C"/>
    <w:rsid w:val="00571CF9"/>
    <w:rsid w:val="0058664C"/>
    <w:rsid w:val="00586B99"/>
    <w:rsid w:val="00594759"/>
    <w:rsid w:val="005A15C4"/>
    <w:rsid w:val="005B5870"/>
    <w:rsid w:val="005D48FB"/>
    <w:rsid w:val="005D53DC"/>
    <w:rsid w:val="005E71AC"/>
    <w:rsid w:val="005F5061"/>
    <w:rsid w:val="00600CAD"/>
    <w:rsid w:val="00603A50"/>
    <w:rsid w:val="006046C0"/>
    <w:rsid w:val="00604BA6"/>
    <w:rsid w:val="006066BD"/>
    <w:rsid w:val="00611337"/>
    <w:rsid w:val="00620A87"/>
    <w:rsid w:val="006343C5"/>
    <w:rsid w:val="00637A90"/>
    <w:rsid w:val="00640D5A"/>
    <w:rsid w:val="006506F2"/>
    <w:rsid w:val="00652633"/>
    <w:rsid w:val="00661000"/>
    <w:rsid w:val="00662D90"/>
    <w:rsid w:val="00664BDC"/>
    <w:rsid w:val="006702D9"/>
    <w:rsid w:val="0068172F"/>
    <w:rsid w:val="00681C39"/>
    <w:rsid w:val="006910F2"/>
    <w:rsid w:val="006A1C63"/>
    <w:rsid w:val="006A6DEE"/>
    <w:rsid w:val="006D10A6"/>
    <w:rsid w:val="006E32C1"/>
    <w:rsid w:val="006F300F"/>
    <w:rsid w:val="006F6233"/>
    <w:rsid w:val="006F796A"/>
    <w:rsid w:val="00702C70"/>
    <w:rsid w:val="007048C9"/>
    <w:rsid w:val="00704DB4"/>
    <w:rsid w:val="0070582F"/>
    <w:rsid w:val="00707DCC"/>
    <w:rsid w:val="007242D4"/>
    <w:rsid w:val="0072741E"/>
    <w:rsid w:val="007359F6"/>
    <w:rsid w:val="00736DEA"/>
    <w:rsid w:val="00745B2A"/>
    <w:rsid w:val="007510EA"/>
    <w:rsid w:val="00756FE8"/>
    <w:rsid w:val="0076254F"/>
    <w:rsid w:val="00775E1B"/>
    <w:rsid w:val="00775FAB"/>
    <w:rsid w:val="007830EA"/>
    <w:rsid w:val="007919EF"/>
    <w:rsid w:val="00792E48"/>
    <w:rsid w:val="007932B8"/>
    <w:rsid w:val="00795805"/>
    <w:rsid w:val="007964F2"/>
    <w:rsid w:val="007A3122"/>
    <w:rsid w:val="007A4342"/>
    <w:rsid w:val="007C307D"/>
    <w:rsid w:val="007C475C"/>
    <w:rsid w:val="007D12FD"/>
    <w:rsid w:val="007D36CC"/>
    <w:rsid w:val="007E002F"/>
    <w:rsid w:val="007E3E34"/>
    <w:rsid w:val="007E57A2"/>
    <w:rsid w:val="007F10A2"/>
    <w:rsid w:val="007F2594"/>
    <w:rsid w:val="007F3093"/>
    <w:rsid w:val="007F402A"/>
    <w:rsid w:val="00806B5C"/>
    <w:rsid w:val="0081112E"/>
    <w:rsid w:val="00811401"/>
    <w:rsid w:val="008119BF"/>
    <w:rsid w:val="00816109"/>
    <w:rsid w:val="00817C96"/>
    <w:rsid w:val="0082214B"/>
    <w:rsid w:val="00825759"/>
    <w:rsid w:val="0084510B"/>
    <w:rsid w:val="00847BF7"/>
    <w:rsid w:val="008500A2"/>
    <w:rsid w:val="00855F02"/>
    <w:rsid w:val="00864AB3"/>
    <w:rsid w:val="00867AD7"/>
    <w:rsid w:val="00874C36"/>
    <w:rsid w:val="008848A1"/>
    <w:rsid w:val="00884E68"/>
    <w:rsid w:val="00890181"/>
    <w:rsid w:val="00895502"/>
    <w:rsid w:val="008A690B"/>
    <w:rsid w:val="008B29CB"/>
    <w:rsid w:val="008B326F"/>
    <w:rsid w:val="008C7808"/>
    <w:rsid w:val="008D03AA"/>
    <w:rsid w:val="008D0F0E"/>
    <w:rsid w:val="008D702D"/>
    <w:rsid w:val="008F041A"/>
    <w:rsid w:val="00903DA0"/>
    <w:rsid w:val="00917221"/>
    <w:rsid w:val="00917480"/>
    <w:rsid w:val="00930863"/>
    <w:rsid w:val="009335B7"/>
    <w:rsid w:val="00941B79"/>
    <w:rsid w:val="00942FAE"/>
    <w:rsid w:val="00943EF2"/>
    <w:rsid w:val="0095390E"/>
    <w:rsid w:val="009662AA"/>
    <w:rsid w:val="00971B2F"/>
    <w:rsid w:val="00973BCF"/>
    <w:rsid w:val="009759CA"/>
    <w:rsid w:val="00975F0A"/>
    <w:rsid w:val="009916D9"/>
    <w:rsid w:val="009A7D35"/>
    <w:rsid w:val="009B0641"/>
    <w:rsid w:val="009B136A"/>
    <w:rsid w:val="009B318F"/>
    <w:rsid w:val="009B4EC2"/>
    <w:rsid w:val="009C11B6"/>
    <w:rsid w:val="009C58D1"/>
    <w:rsid w:val="009C79A2"/>
    <w:rsid w:val="009D4980"/>
    <w:rsid w:val="009E0A02"/>
    <w:rsid w:val="009E52E0"/>
    <w:rsid w:val="009E539E"/>
    <w:rsid w:val="00A02E26"/>
    <w:rsid w:val="00A06BEC"/>
    <w:rsid w:val="00A163B2"/>
    <w:rsid w:val="00A16B5C"/>
    <w:rsid w:val="00A2524A"/>
    <w:rsid w:val="00A3567F"/>
    <w:rsid w:val="00A40356"/>
    <w:rsid w:val="00A41932"/>
    <w:rsid w:val="00A435DC"/>
    <w:rsid w:val="00A54186"/>
    <w:rsid w:val="00A6125F"/>
    <w:rsid w:val="00A73620"/>
    <w:rsid w:val="00A75109"/>
    <w:rsid w:val="00A86CC2"/>
    <w:rsid w:val="00A92A8C"/>
    <w:rsid w:val="00A9329A"/>
    <w:rsid w:val="00A941E3"/>
    <w:rsid w:val="00A9461C"/>
    <w:rsid w:val="00A9471D"/>
    <w:rsid w:val="00A97224"/>
    <w:rsid w:val="00A97C33"/>
    <w:rsid w:val="00AB25CB"/>
    <w:rsid w:val="00AB36FF"/>
    <w:rsid w:val="00AB3E5F"/>
    <w:rsid w:val="00AB6185"/>
    <w:rsid w:val="00AB6FFE"/>
    <w:rsid w:val="00AC189C"/>
    <w:rsid w:val="00AC3AB5"/>
    <w:rsid w:val="00AC5239"/>
    <w:rsid w:val="00AC78F5"/>
    <w:rsid w:val="00AD5D3E"/>
    <w:rsid w:val="00AE5512"/>
    <w:rsid w:val="00AF0032"/>
    <w:rsid w:val="00B01349"/>
    <w:rsid w:val="00B20717"/>
    <w:rsid w:val="00B270A9"/>
    <w:rsid w:val="00B27786"/>
    <w:rsid w:val="00B47D06"/>
    <w:rsid w:val="00B5561C"/>
    <w:rsid w:val="00B60A16"/>
    <w:rsid w:val="00B612CB"/>
    <w:rsid w:val="00B6447A"/>
    <w:rsid w:val="00B709E1"/>
    <w:rsid w:val="00B74CD9"/>
    <w:rsid w:val="00B81158"/>
    <w:rsid w:val="00B84025"/>
    <w:rsid w:val="00B84347"/>
    <w:rsid w:val="00B85045"/>
    <w:rsid w:val="00B874B0"/>
    <w:rsid w:val="00B93BCD"/>
    <w:rsid w:val="00B970CF"/>
    <w:rsid w:val="00BA3EBE"/>
    <w:rsid w:val="00BB3028"/>
    <w:rsid w:val="00BC3FC2"/>
    <w:rsid w:val="00BC4125"/>
    <w:rsid w:val="00BC54D0"/>
    <w:rsid w:val="00BC5CA6"/>
    <w:rsid w:val="00BE60C1"/>
    <w:rsid w:val="00BE62FD"/>
    <w:rsid w:val="00BF1338"/>
    <w:rsid w:val="00C01A87"/>
    <w:rsid w:val="00C05839"/>
    <w:rsid w:val="00C05BF3"/>
    <w:rsid w:val="00C11E23"/>
    <w:rsid w:val="00C3190C"/>
    <w:rsid w:val="00C3513C"/>
    <w:rsid w:val="00C36A96"/>
    <w:rsid w:val="00C50DB3"/>
    <w:rsid w:val="00C5189F"/>
    <w:rsid w:val="00C56191"/>
    <w:rsid w:val="00C6412D"/>
    <w:rsid w:val="00C65C76"/>
    <w:rsid w:val="00C73C46"/>
    <w:rsid w:val="00C82992"/>
    <w:rsid w:val="00C87B38"/>
    <w:rsid w:val="00C95495"/>
    <w:rsid w:val="00C959EE"/>
    <w:rsid w:val="00C96F6D"/>
    <w:rsid w:val="00C978EC"/>
    <w:rsid w:val="00CA1281"/>
    <w:rsid w:val="00CA1653"/>
    <w:rsid w:val="00CA1C8A"/>
    <w:rsid w:val="00CB540B"/>
    <w:rsid w:val="00CC01CD"/>
    <w:rsid w:val="00CC0893"/>
    <w:rsid w:val="00CC2AD7"/>
    <w:rsid w:val="00CC3F4B"/>
    <w:rsid w:val="00CD401B"/>
    <w:rsid w:val="00CE3DB7"/>
    <w:rsid w:val="00CF21A2"/>
    <w:rsid w:val="00D1319F"/>
    <w:rsid w:val="00D21354"/>
    <w:rsid w:val="00D30AE4"/>
    <w:rsid w:val="00D35FEC"/>
    <w:rsid w:val="00D4602D"/>
    <w:rsid w:val="00D46C9E"/>
    <w:rsid w:val="00D51F1E"/>
    <w:rsid w:val="00D5500E"/>
    <w:rsid w:val="00D71495"/>
    <w:rsid w:val="00D71596"/>
    <w:rsid w:val="00D75284"/>
    <w:rsid w:val="00D758B0"/>
    <w:rsid w:val="00D83B7D"/>
    <w:rsid w:val="00D863ED"/>
    <w:rsid w:val="00D86A67"/>
    <w:rsid w:val="00D962C7"/>
    <w:rsid w:val="00D96420"/>
    <w:rsid w:val="00DA450C"/>
    <w:rsid w:val="00DA4B71"/>
    <w:rsid w:val="00DA5BBD"/>
    <w:rsid w:val="00DB56DB"/>
    <w:rsid w:val="00DB572F"/>
    <w:rsid w:val="00DC6C70"/>
    <w:rsid w:val="00DD48CC"/>
    <w:rsid w:val="00DD7561"/>
    <w:rsid w:val="00DD7CE8"/>
    <w:rsid w:val="00DE091A"/>
    <w:rsid w:val="00DE4F85"/>
    <w:rsid w:val="00DF4A50"/>
    <w:rsid w:val="00DF7640"/>
    <w:rsid w:val="00E01DBF"/>
    <w:rsid w:val="00E0214F"/>
    <w:rsid w:val="00E02C9B"/>
    <w:rsid w:val="00E06207"/>
    <w:rsid w:val="00E064E3"/>
    <w:rsid w:val="00E07273"/>
    <w:rsid w:val="00E27D99"/>
    <w:rsid w:val="00E4256B"/>
    <w:rsid w:val="00E47678"/>
    <w:rsid w:val="00E544BB"/>
    <w:rsid w:val="00E55298"/>
    <w:rsid w:val="00E60990"/>
    <w:rsid w:val="00E671F5"/>
    <w:rsid w:val="00E73AE6"/>
    <w:rsid w:val="00E81A5A"/>
    <w:rsid w:val="00E8275B"/>
    <w:rsid w:val="00E92CBB"/>
    <w:rsid w:val="00EA5136"/>
    <w:rsid w:val="00EB68B3"/>
    <w:rsid w:val="00EB6D1A"/>
    <w:rsid w:val="00EC70BF"/>
    <w:rsid w:val="00ED18B7"/>
    <w:rsid w:val="00ED5865"/>
    <w:rsid w:val="00EE083C"/>
    <w:rsid w:val="00EF1C07"/>
    <w:rsid w:val="00EF749E"/>
    <w:rsid w:val="00F0007E"/>
    <w:rsid w:val="00F00FA4"/>
    <w:rsid w:val="00F0721F"/>
    <w:rsid w:val="00F110A8"/>
    <w:rsid w:val="00F110C3"/>
    <w:rsid w:val="00F111D6"/>
    <w:rsid w:val="00F1368B"/>
    <w:rsid w:val="00F20081"/>
    <w:rsid w:val="00F21423"/>
    <w:rsid w:val="00F301E7"/>
    <w:rsid w:val="00F330BA"/>
    <w:rsid w:val="00F34433"/>
    <w:rsid w:val="00F44BAF"/>
    <w:rsid w:val="00F459E1"/>
    <w:rsid w:val="00F471BA"/>
    <w:rsid w:val="00F614D1"/>
    <w:rsid w:val="00F77DC8"/>
    <w:rsid w:val="00F8166E"/>
    <w:rsid w:val="00F82276"/>
    <w:rsid w:val="00F862D2"/>
    <w:rsid w:val="00F870D1"/>
    <w:rsid w:val="00F9339D"/>
    <w:rsid w:val="00FA6018"/>
    <w:rsid w:val="00FB363F"/>
    <w:rsid w:val="00FB46E2"/>
    <w:rsid w:val="00FB7D1C"/>
    <w:rsid w:val="00FC0DE2"/>
    <w:rsid w:val="00FC59CE"/>
    <w:rsid w:val="00FD061B"/>
    <w:rsid w:val="00FD2C99"/>
    <w:rsid w:val="00FD6B1A"/>
    <w:rsid w:val="00F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right-margin-area;mso-position-vertical-relative:page" o:allowincell="f" fillcolor="none [3206]" stroke="f">
      <v:fill color="none [3206]"/>
      <v:stroke on="f"/>
      <v:textbox inset="0,,0"/>
      <o:colormru v:ext="edit" colors="#5da6cb"/>
    </o:shapedefaults>
    <o:shapelayout v:ext="edit">
      <o:idmap v:ext="edit" data="2"/>
    </o:shapelayout>
  </w:shapeDefaults>
  <w:doNotEmbedSmartTags/>
  <w:decimalSymbol w:val=","/>
  <w:listSeparator w:val=";"/>
  <w14:docId w14:val="60591E2E"/>
  <w15:docId w15:val="{32D56B8A-1549-432E-B1BF-6530FC8E6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41B2"/>
    <w:pPr>
      <w:suppressAutoHyphens/>
      <w:jc w:val="both"/>
    </w:pPr>
    <w:rPr>
      <w:rFonts w:ascii="Andale Sans UI" w:hAnsi="Andale Sans UI"/>
      <w:kern w:val="1"/>
      <w:szCs w:val="24"/>
      <w:lang w:eastAsia="ar-SA"/>
    </w:rPr>
  </w:style>
  <w:style w:type="paragraph" w:styleId="Titolo1">
    <w:name w:val="heading 1"/>
    <w:basedOn w:val="Normale"/>
    <w:next w:val="Corpotesto"/>
    <w:qFormat/>
    <w:rsid w:val="004B1BC5"/>
    <w:pPr>
      <w:keepNext/>
      <w:numPr>
        <w:numId w:val="1"/>
      </w:numPr>
      <w:outlineLvl w:val="0"/>
    </w:pPr>
    <w:rPr>
      <w:rFonts w:ascii="Tahoma" w:hAnsi="Tahoma" w:cs="Tahoma"/>
      <w:b/>
      <w:bCs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A66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Corpotesto"/>
    <w:qFormat/>
    <w:rsid w:val="004B1BC5"/>
    <w:pPr>
      <w:keepNext/>
      <w:numPr>
        <w:ilvl w:val="2"/>
        <w:numId w:val="1"/>
      </w:numPr>
      <w:pBdr>
        <w:top w:val="single" w:sz="6" w:space="1" w:color="000000"/>
        <w:left w:val="single" w:sz="6" w:space="4" w:color="000000"/>
        <w:bottom w:val="single" w:sz="6" w:space="1" w:color="000000"/>
        <w:right w:val="single" w:sz="6" w:space="4" w:color="000000"/>
      </w:pBdr>
      <w:overflowPunct w:val="0"/>
      <w:ind w:left="567" w:right="567" w:firstLine="0"/>
      <w:outlineLvl w:val="2"/>
    </w:pPr>
    <w:rPr>
      <w:b/>
      <w:szCs w:val="20"/>
    </w:rPr>
  </w:style>
  <w:style w:type="paragraph" w:styleId="Titolo4">
    <w:name w:val="heading 4"/>
    <w:basedOn w:val="Normale"/>
    <w:next w:val="Corpotesto"/>
    <w:qFormat/>
    <w:rsid w:val="004B1BC5"/>
    <w:pPr>
      <w:keepNext/>
      <w:numPr>
        <w:ilvl w:val="3"/>
        <w:numId w:val="1"/>
      </w:numPr>
      <w:overflowPunct w:val="0"/>
      <w:outlineLvl w:val="3"/>
    </w:pPr>
    <w:rPr>
      <w:szCs w:val="20"/>
      <w:u w:val="singl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A661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A661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A6616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A6616"/>
    <w:p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Corpotesto"/>
    <w:qFormat/>
    <w:rsid w:val="004B1BC5"/>
    <w:pPr>
      <w:keepNext/>
      <w:numPr>
        <w:ilvl w:val="8"/>
        <w:numId w:val="1"/>
      </w:numPr>
      <w:ind w:left="3240" w:hanging="360"/>
      <w:outlineLvl w:val="8"/>
    </w:pPr>
    <w:rPr>
      <w:rFonts w:ascii="Tahoma" w:hAnsi="Tahoma" w:cs="Tahoma"/>
      <w:b/>
      <w:bCs/>
      <w:sz w:val="28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4B1BC5"/>
  </w:style>
  <w:style w:type="character" w:customStyle="1" w:styleId="Titolo1Carattere">
    <w:name w:val="Titolo 1 Carattere"/>
    <w:basedOn w:val="Carpredefinitoparagrafo1"/>
    <w:rsid w:val="004B1BC5"/>
  </w:style>
  <w:style w:type="character" w:customStyle="1" w:styleId="Titolo3Carattere">
    <w:name w:val="Titolo 3 Carattere"/>
    <w:basedOn w:val="Carpredefinitoparagrafo1"/>
    <w:rsid w:val="004B1BC5"/>
  </w:style>
  <w:style w:type="character" w:customStyle="1" w:styleId="Titolo4Carattere">
    <w:name w:val="Titolo 4 Carattere"/>
    <w:basedOn w:val="Carpredefinitoparagrafo1"/>
    <w:rsid w:val="004B1BC5"/>
  </w:style>
  <w:style w:type="character" w:customStyle="1" w:styleId="Titolo9Carattere">
    <w:name w:val="Titolo 9 Carattere"/>
    <w:basedOn w:val="Carpredefinitoparagrafo1"/>
    <w:rsid w:val="004B1BC5"/>
  </w:style>
  <w:style w:type="character" w:customStyle="1" w:styleId="TitoloCarattere">
    <w:name w:val="Titolo Carattere"/>
    <w:basedOn w:val="Carpredefinitoparagrafo1"/>
    <w:rsid w:val="004B1BC5"/>
  </w:style>
  <w:style w:type="character" w:customStyle="1" w:styleId="TestonormaleCarattere">
    <w:name w:val="Testo normale Carattere"/>
    <w:basedOn w:val="Carpredefinitoparagrafo1"/>
    <w:rsid w:val="004B1BC5"/>
  </w:style>
  <w:style w:type="character" w:customStyle="1" w:styleId="IntestazioneCarattere">
    <w:name w:val="Intestazione Carattere"/>
    <w:basedOn w:val="Carpredefinitoparagrafo1"/>
    <w:uiPriority w:val="99"/>
    <w:rsid w:val="004B1BC5"/>
  </w:style>
  <w:style w:type="character" w:customStyle="1" w:styleId="PidipaginaCarattere">
    <w:name w:val="Piè di pagina Carattere"/>
    <w:basedOn w:val="Carpredefinitoparagrafo1"/>
    <w:uiPriority w:val="99"/>
    <w:rsid w:val="004B1BC5"/>
  </w:style>
  <w:style w:type="character" w:customStyle="1" w:styleId="TestofumettoCarattere">
    <w:name w:val="Testo fumetto Carattere"/>
    <w:basedOn w:val="Carpredefinitoparagrafo1"/>
    <w:rsid w:val="004B1BC5"/>
  </w:style>
  <w:style w:type="character" w:styleId="Collegamentoipertestuale">
    <w:name w:val="Hyperlink"/>
    <w:basedOn w:val="Carpredefinitoparagrafo1"/>
    <w:uiPriority w:val="99"/>
    <w:rsid w:val="004B1BC5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4B1BC5"/>
    <w:pPr>
      <w:keepNext/>
      <w:spacing w:before="240" w:after="120"/>
    </w:pPr>
    <w:rPr>
      <w:rFonts w:ascii="Tahoma" w:eastAsia="SimSun" w:hAnsi="Tahoma" w:cs="Mangal"/>
      <w:sz w:val="28"/>
      <w:szCs w:val="28"/>
    </w:rPr>
  </w:style>
  <w:style w:type="paragraph" w:styleId="Corpotesto">
    <w:name w:val="Body Text"/>
    <w:basedOn w:val="Normale"/>
    <w:link w:val="CorpotestoCarattere"/>
    <w:rsid w:val="004B1BC5"/>
    <w:pPr>
      <w:spacing w:after="120"/>
    </w:pPr>
  </w:style>
  <w:style w:type="paragraph" w:styleId="Elenco">
    <w:name w:val="List"/>
    <w:basedOn w:val="Corpotesto"/>
    <w:rsid w:val="004B1BC5"/>
    <w:rPr>
      <w:rFonts w:ascii="Tahoma" w:eastAsia="Tahoma" w:hAnsi="Tahoma" w:cs="Mangal"/>
    </w:rPr>
  </w:style>
  <w:style w:type="paragraph" w:customStyle="1" w:styleId="Didascalia1">
    <w:name w:val="Didascalia1"/>
    <w:basedOn w:val="Normale"/>
    <w:rsid w:val="004B1BC5"/>
    <w:pPr>
      <w:suppressLineNumbers/>
      <w:spacing w:before="120" w:after="120"/>
    </w:pPr>
    <w:rPr>
      <w:rFonts w:ascii="Tahoma" w:eastAsia="Tahoma" w:hAnsi="Tahoma" w:cs="Mangal"/>
      <w:i/>
      <w:iCs/>
    </w:rPr>
  </w:style>
  <w:style w:type="paragraph" w:customStyle="1" w:styleId="Indice">
    <w:name w:val="Indice"/>
    <w:basedOn w:val="Normale"/>
    <w:rsid w:val="004B1BC5"/>
    <w:pPr>
      <w:suppressLineNumbers/>
    </w:pPr>
    <w:rPr>
      <w:rFonts w:ascii="Tahoma" w:eastAsia="Tahoma" w:hAnsi="Tahoma" w:cs="Mangal"/>
    </w:rPr>
  </w:style>
  <w:style w:type="paragraph" w:styleId="Titolo">
    <w:name w:val="Title"/>
    <w:basedOn w:val="Normale"/>
    <w:next w:val="Sottotitolo"/>
    <w:qFormat/>
    <w:rsid w:val="004B1BC5"/>
    <w:pPr>
      <w:jc w:val="center"/>
    </w:pPr>
    <w:rPr>
      <w:rFonts w:ascii="Arial" w:hAnsi="Arial" w:cs="Arial"/>
      <w:b/>
      <w:bCs/>
      <w:sz w:val="44"/>
      <w:szCs w:val="44"/>
    </w:rPr>
  </w:style>
  <w:style w:type="paragraph" w:styleId="Sottotitolo">
    <w:name w:val="Subtitle"/>
    <w:basedOn w:val="Intestazione1"/>
    <w:next w:val="Corpotesto"/>
    <w:autoRedefine/>
    <w:qFormat/>
    <w:rsid w:val="0084510B"/>
    <w:rPr>
      <w:rFonts w:ascii="Andale Sans UI" w:hAnsi="Andale Sans UI"/>
      <w:i/>
      <w:iCs/>
      <w:sz w:val="20"/>
    </w:rPr>
  </w:style>
  <w:style w:type="paragraph" w:customStyle="1" w:styleId="Testonormale1">
    <w:name w:val="Testo normale1"/>
    <w:basedOn w:val="Normale"/>
    <w:rsid w:val="004B1BC5"/>
  </w:style>
  <w:style w:type="paragraph" w:styleId="Intestazione">
    <w:name w:val="header"/>
    <w:basedOn w:val="Normale"/>
    <w:uiPriority w:val="99"/>
    <w:rsid w:val="004B1BC5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iPriority w:val="99"/>
    <w:rsid w:val="004B1BC5"/>
    <w:pPr>
      <w:suppressLineNumbers/>
      <w:tabs>
        <w:tab w:val="center" w:pos="4819"/>
        <w:tab w:val="right" w:pos="9638"/>
      </w:tabs>
    </w:pPr>
  </w:style>
  <w:style w:type="paragraph" w:customStyle="1" w:styleId="Testofumetto1">
    <w:name w:val="Testo fumetto1"/>
    <w:basedOn w:val="Normale"/>
    <w:rsid w:val="004B1BC5"/>
  </w:style>
  <w:style w:type="paragraph" w:styleId="NormaleWeb">
    <w:name w:val="Normal (Web)"/>
    <w:basedOn w:val="Normale"/>
    <w:uiPriority w:val="99"/>
    <w:unhideWhenUsed/>
    <w:rsid w:val="00007054"/>
    <w:pPr>
      <w:suppressAutoHyphens w:val="0"/>
      <w:spacing w:before="100" w:beforeAutospacing="1" w:after="100" w:afterAutospacing="1"/>
    </w:pPr>
    <w:rPr>
      <w:kern w:val="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07054"/>
    <w:pPr>
      <w:suppressAutoHyphens w:val="0"/>
      <w:spacing w:after="120"/>
      <w:ind w:left="283"/>
    </w:pPr>
    <w:rPr>
      <w:kern w:val="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07054"/>
  </w:style>
  <w:style w:type="paragraph" w:customStyle="1" w:styleId="Corpodeltesto22">
    <w:name w:val="Corpo del testo 22"/>
    <w:basedOn w:val="Normale"/>
    <w:uiPriority w:val="99"/>
    <w:rsid w:val="00007054"/>
    <w:pPr>
      <w:suppressAutoHyphens w:val="0"/>
      <w:overflowPunct w:val="0"/>
      <w:autoSpaceDE w:val="0"/>
      <w:autoSpaceDN w:val="0"/>
      <w:adjustRightInd w:val="0"/>
    </w:pPr>
    <w:rPr>
      <w:i/>
      <w:kern w:val="0"/>
      <w:sz w:val="22"/>
      <w:szCs w:val="20"/>
      <w:lang w:eastAsia="it-IT"/>
    </w:rPr>
  </w:style>
  <w:style w:type="paragraph" w:customStyle="1" w:styleId="Normale2">
    <w:name w:val="Normale2"/>
    <w:uiPriority w:val="99"/>
    <w:rsid w:val="00007054"/>
    <w:rPr>
      <w:color w:val="000000"/>
      <w:kern w:val="30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A6616"/>
  </w:style>
  <w:style w:type="paragraph" w:styleId="Citazione">
    <w:name w:val="Quote"/>
    <w:basedOn w:val="Normale"/>
    <w:next w:val="Normale"/>
    <w:link w:val="CitazioneCarattere"/>
    <w:uiPriority w:val="29"/>
    <w:qFormat/>
    <w:rsid w:val="000A6616"/>
    <w:rPr>
      <w:i/>
      <w:iCs/>
      <w:color w:val="00000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A6616"/>
    <w:rPr>
      <w:i/>
      <w:iCs/>
      <w:color w:val="000000"/>
      <w:kern w:val="1"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A66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A6616"/>
    <w:rPr>
      <w:b/>
      <w:bCs/>
      <w:i/>
      <w:iCs/>
      <w:color w:val="4F81BD"/>
      <w:kern w:val="1"/>
      <w:sz w:val="24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A661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A6616"/>
    <w:rPr>
      <w:kern w:val="1"/>
      <w:sz w:val="24"/>
      <w:szCs w:val="24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661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6616"/>
    <w:rPr>
      <w:kern w:val="1"/>
      <w:sz w:val="16"/>
      <w:szCs w:val="16"/>
      <w:lang w:eastAsia="ar-SA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A6616"/>
  </w:style>
  <w:style w:type="character" w:customStyle="1" w:styleId="DataCarattere">
    <w:name w:val="Data Carattere"/>
    <w:basedOn w:val="Carpredefinitoparagrafo"/>
    <w:link w:val="Data"/>
    <w:uiPriority w:val="99"/>
    <w:semiHidden/>
    <w:rsid w:val="000A6616"/>
    <w:rPr>
      <w:kern w:val="1"/>
      <w:sz w:val="24"/>
      <w:szCs w:val="24"/>
      <w:lang w:eastAsia="ar-SA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A6616"/>
    <w:rPr>
      <w:b/>
      <w:bCs/>
      <w:szCs w:val="20"/>
    </w:rPr>
  </w:style>
  <w:style w:type="paragraph" w:styleId="Elenco2">
    <w:name w:val="List 2"/>
    <w:basedOn w:val="Normale"/>
    <w:uiPriority w:val="99"/>
    <w:semiHidden/>
    <w:unhideWhenUsed/>
    <w:rsid w:val="000A6616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A6616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A6616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A6616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A6616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A6616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A6616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A6616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A6616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A6616"/>
    <w:pPr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A6616"/>
    <w:rPr>
      <w:kern w:val="1"/>
      <w:sz w:val="24"/>
      <w:szCs w:val="24"/>
      <w:lang w:eastAsia="ar-SA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A6616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A6616"/>
    <w:rPr>
      <w:kern w:val="1"/>
      <w:sz w:val="24"/>
      <w:szCs w:val="24"/>
      <w:lang w:eastAsia="ar-SA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A6616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A6616"/>
    <w:rPr>
      <w:kern w:val="1"/>
      <w:sz w:val="24"/>
      <w:szCs w:val="24"/>
      <w:lang w:eastAsia="ar-SA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A6616"/>
    <w:pPr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A6616"/>
    <w:rPr>
      <w:kern w:val="1"/>
      <w:sz w:val="24"/>
      <w:szCs w:val="24"/>
      <w:lang w:eastAsia="ar-SA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0A6616"/>
    <w:pPr>
      <w:ind w:left="240" w:hanging="24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A6616"/>
    <w:pPr>
      <w:ind w:left="480" w:hanging="24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A6616"/>
    <w:pPr>
      <w:ind w:left="720" w:hanging="24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A6616"/>
    <w:pPr>
      <w:ind w:left="960" w:hanging="24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A6616"/>
    <w:pPr>
      <w:ind w:left="1200" w:hanging="24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A6616"/>
    <w:pPr>
      <w:ind w:left="1440" w:hanging="24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A6616"/>
    <w:pPr>
      <w:ind w:left="1680" w:hanging="24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A6616"/>
    <w:pPr>
      <w:ind w:left="1920" w:hanging="24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A6616"/>
    <w:pPr>
      <w:ind w:left="2160" w:hanging="24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A6616"/>
  </w:style>
  <w:style w:type="paragraph" w:styleId="Indicefonti">
    <w:name w:val="table of authorities"/>
    <w:basedOn w:val="Normale"/>
    <w:next w:val="Normale"/>
    <w:uiPriority w:val="99"/>
    <w:semiHidden/>
    <w:unhideWhenUsed/>
    <w:rsid w:val="000A6616"/>
    <w:pPr>
      <w:ind w:left="240" w:hanging="240"/>
    </w:pPr>
  </w:style>
  <w:style w:type="paragraph" w:styleId="Indirizzodestinatario">
    <w:name w:val="envelope address"/>
    <w:basedOn w:val="Normale"/>
    <w:uiPriority w:val="99"/>
    <w:semiHidden/>
    <w:unhideWhenUsed/>
    <w:rsid w:val="000A6616"/>
    <w:pPr>
      <w:framePr w:w="7920" w:h="1980" w:hRule="exact" w:hSpace="141" w:wrap="auto" w:hAnchor="page" w:xAlign="center" w:yAlign="bottom"/>
      <w:ind w:left="2880"/>
    </w:pPr>
    <w:rPr>
      <w:rFonts w:ascii="Cambria" w:hAnsi="Cambria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A6616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A6616"/>
    <w:rPr>
      <w:i/>
      <w:iCs/>
      <w:kern w:val="1"/>
      <w:sz w:val="24"/>
      <w:szCs w:val="24"/>
      <w:lang w:eastAsia="ar-SA"/>
    </w:rPr>
  </w:style>
  <w:style w:type="paragraph" w:styleId="Indirizzomittente">
    <w:name w:val="envelope return"/>
    <w:basedOn w:val="Normale"/>
    <w:uiPriority w:val="99"/>
    <w:semiHidden/>
    <w:unhideWhenUsed/>
    <w:rsid w:val="000A6616"/>
    <w:rPr>
      <w:rFonts w:ascii="Cambria" w:hAnsi="Cambria"/>
      <w:szCs w:val="20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A66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A6616"/>
    <w:rPr>
      <w:rFonts w:ascii="Cambria" w:eastAsia="Times New Roman" w:hAnsi="Cambria" w:cs="Times New Roman"/>
      <w:kern w:val="1"/>
      <w:sz w:val="24"/>
      <w:szCs w:val="24"/>
      <w:shd w:val="pct20" w:color="auto" w:fill="auto"/>
      <w:lang w:eastAsia="ar-SA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A6616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A6616"/>
    <w:rPr>
      <w:kern w:val="1"/>
      <w:sz w:val="24"/>
      <w:szCs w:val="24"/>
      <w:lang w:eastAsia="ar-SA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A6616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A6616"/>
    <w:rPr>
      <w:rFonts w:ascii="Tahoma" w:hAnsi="Tahoma" w:cs="Tahoma"/>
      <w:kern w:val="1"/>
      <w:sz w:val="16"/>
      <w:szCs w:val="16"/>
      <w:lang w:eastAsia="ar-SA"/>
    </w:rPr>
  </w:style>
  <w:style w:type="paragraph" w:styleId="Nessunaspaziatura">
    <w:name w:val="No Spacing"/>
    <w:uiPriority w:val="1"/>
    <w:qFormat/>
    <w:rsid w:val="000A6616"/>
    <w:pPr>
      <w:suppressAutoHyphens/>
    </w:pPr>
    <w:rPr>
      <w:kern w:val="1"/>
      <w:sz w:val="24"/>
      <w:szCs w:val="24"/>
      <w:lang w:eastAsia="ar-SA"/>
    </w:rPr>
  </w:style>
  <w:style w:type="paragraph" w:styleId="Numeroelenco">
    <w:name w:val="List Number"/>
    <w:basedOn w:val="Normale"/>
    <w:uiPriority w:val="99"/>
    <w:semiHidden/>
    <w:unhideWhenUsed/>
    <w:rsid w:val="000A6616"/>
    <w:pPr>
      <w:numPr>
        <w:numId w:val="4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A6616"/>
    <w:pPr>
      <w:numPr>
        <w:numId w:val="5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A6616"/>
    <w:pPr>
      <w:numPr>
        <w:numId w:val="6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A6616"/>
    <w:pPr>
      <w:numPr>
        <w:numId w:val="7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A6616"/>
    <w:pPr>
      <w:numPr>
        <w:numId w:val="8"/>
      </w:numPr>
      <w:contextualSpacing/>
    </w:pPr>
  </w:style>
  <w:style w:type="paragraph" w:styleId="Paragrafoelenco">
    <w:name w:val="List Paragraph"/>
    <w:basedOn w:val="Normale"/>
    <w:uiPriority w:val="99"/>
    <w:qFormat/>
    <w:rsid w:val="000A6616"/>
    <w:pPr>
      <w:ind w:left="708"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A6616"/>
    <w:rPr>
      <w:rFonts w:ascii="Courier New" w:hAnsi="Courier New" w:cs="Courier New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A6616"/>
    <w:rPr>
      <w:rFonts w:ascii="Courier New" w:hAnsi="Courier New" w:cs="Courier New"/>
      <w:kern w:val="1"/>
      <w:lang w:eastAsia="ar-SA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A6616"/>
    <w:pPr>
      <w:ind w:firstLine="210"/>
    </w:pPr>
  </w:style>
  <w:style w:type="character" w:customStyle="1" w:styleId="CorpotestoCarattere">
    <w:name w:val="Corpo testo Carattere"/>
    <w:basedOn w:val="Carpredefinitoparagrafo"/>
    <w:link w:val="Corpotesto"/>
    <w:rsid w:val="000A6616"/>
    <w:rPr>
      <w:kern w:val="1"/>
      <w:sz w:val="24"/>
      <w:szCs w:val="24"/>
      <w:lang w:eastAsia="ar-SA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0A6616"/>
    <w:rPr>
      <w:kern w:val="1"/>
      <w:sz w:val="24"/>
      <w:szCs w:val="24"/>
      <w:lang w:eastAsia="ar-SA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A6616"/>
    <w:pPr>
      <w:suppressAutoHyphens/>
      <w:ind w:firstLine="210"/>
    </w:pPr>
    <w:rPr>
      <w:kern w:val="1"/>
      <w:sz w:val="24"/>
      <w:szCs w:val="24"/>
      <w:lang w:eastAsia="ar-SA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A6616"/>
    <w:rPr>
      <w:kern w:val="1"/>
      <w:sz w:val="24"/>
      <w:szCs w:val="24"/>
      <w:lang w:eastAsia="ar-SA"/>
    </w:rPr>
  </w:style>
  <w:style w:type="paragraph" w:styleId="Puntoelenco">
    <w:name w:val="List Bullet"/>
    <w:basedOn w:val="Normale"/>
    <w:uiPriority w:val="99"/>
    <w:semiHidden/>
    <w:unhideWhenUsed/>
    <w:rsid w:val="000A6616"/>
    <w:pPr>
      <w:numPr>
        <w:numId w:val="9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A6616"/>
    <w:pPr>
      <w:numPr>
        <w:numId w:val="10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A6616"/>
    <w:pPr>
      <w:numPr>
        <w:numId w:val="11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A6616"/>
    <w:pPr>
      <w:numPr>
        <w:numId w:val="12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A6616"/>
    <w:pPr>
      <w:numPr>
        <w:numId w:val="13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A6616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A6616"/>
    <w:rPr>
      <w:kern w:val="1"/>
      <w:sz w:val="24"/>
      <w:szCs w:val="24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A6616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A6616"/>
    <w:rPr>
      <w:kern w:val="1"/>
      <w:sz w:val="16"/>
      <w:szCs w:val="16"/>
      <w:lang w:eastAsia="ar-SA"/>
    </w:rPr>
  </w:style>
  <w:style w:type="paragraph" w:styleId="Rientronormale">
    <w:name w:val="Normal Indent"/>
    <w:basedOn w:val="Normale"/>
    <w:uiPriority w:val="99"/>
    <w:semiHidden/>
    <w:unhideWhenUsed/>
    <w:rsid w:val="000A6616"/>
    <w:pPr>
      <w:ind w:left="708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A6616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A6616"/>
    <w:rPr>
      <w:kern w:val="1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A661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A6616"/>
    <w:rPr>
      <w:b/>
      <w:bCs/>
      <w:kern w:val="1"/>
      <w:lang w:eastAsia="ar-SA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A6616"/>
  </w:style>
  <w:style w:type="paragraph" w:styleId="Sommario2">
    <w:name w:val="toc 2"/>
    <w:basedOn w:val="Normale"/>
    <w:next w:val="Normale"/>
    <w:autoRedefine/>
    <w:uiPriority w:val="39"/>
    <w:semiHidden/>
    <w:unhideWhenUsed/>
    <w:rsid w:val="000A6616"/>
    <w:pPr>
      <w:ind w:left="24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A6616"/>
    <w:pPr>
      <w:ind w:left="48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A6616"/>
    <w:pPr>
      <w:ind w:left="72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A6616"/>
    <w:pPr>
      <w:ind w:left="96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A6616"/>
    <w:pPr>
      <w:ind w:left="12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A6616"/>
    <w:pPr>
      <w:ind w:left="144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A6616"/>
    <w:pPr>
      <w:ind w:left="168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A6616"/>
    <w:pPr>
      <w:ind w:left="1920"/>
    </w:pPr>
  </w:style>
  <w:style w:type="paragraph" w:styleId="Testodelblocco">
    <w:name w:val="Block Text"/>
    <w:basedOn w:val="Normale"/>
    <w:uiPriority w:val="99"/>
    <w:semiHidden/>
    <w:unhideWhenUsed/>
    <w:rsid w:val="000A6616"/>
    <w:pPr>
      <w:spacing w:after="120"/>
      <w:ind w:left="1440" w:right="1440"/>
    </w:p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0A6616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0A6616"/>
    <w:rPr>
      <w:rFonts w:ascii="Tahoma" w:hAnsi="Tahoma" w:cs="Tahoma"/>
      <w:kern w:val="1"/>
      <w:sz w:val="16"/>
      <w:szCs w:val="16"/>
      <w:lang w:eastAsia="ar-SA"/>
    </w:rPr>
  </w:style>
  <w:style w:type="paragraph" w:styleId="Testomacro">
    <w:name w:val="macro"/>
    <w:link w:val="TestomacroCarattere"/>
    <w:uiPriority w:val="99"/>
    <w:semiHidden/>
    <w:unhideWhenUsed/>
    <w:rsid w:val="000A66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  <w:kern w:val="1"/>
      <w:lang w:eastAsia="ar-SA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A6616"/>
    <w:rPr>
      <w:rFonts w:ascii="Courier New" w:hAnsi="Courier New" w:cs="Courier New"/>
      <w:kern w:val="1"/>
      <w:lang w:val="it-IT" w:eastAsia="ar-SA" w:bidi="ar-SA"/>
    </w:rPr>
  </w:style>
  <w:style w:type="paragraph" w:styleId="Testonormale">
    <w:name w:val="Plain Text"/>
    <w:basedOn w:val="Normale"/>
    <w:link w:val="TestonormaleCarattere1"/>
    <w:uiPriority w:val="99"/>
    <w:semiHidden/>
    <w:unhideWhenUsed/>
    <w:rsid w:val="000A6616"/>
    <w:rPr>
      <w:rFonts w:ascii="Courier New" w:hAnsi="Courier New" w:cs="Courier New"/>
      <w:szCs w:val="20"/>
    </w:rPr>
  </w:style>
  <w:style w:type="character" w:customStyle="1" w:styleId="TestonormaleCarattere1">
    <w:name w:val="Testo normale Carattere1"/>
    <w:basedOn w:val="Carpredefinitoparagrafo"/>
    <w:link w:val="Testonormale"/>
    <w:uiPriority w:val="99"/>
    <w:semiHidden/>
    <w:rsid w:val="000A6616"/>
    <w:rPr>
      <w:rFonts w:ascii="Courier New" w:hAnsi="Courier New" w:cs="Courier New"/>
      <w:kern w:val="1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A6616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A6616"/>
    <w:rPr>
      <w:kern w:val="1"/>
      <w:lang w:eastAsia="ar-SA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A6616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A6616"/>
    <w:rPr>
      <w:kern w:val="1"/>
      <w:lang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A6616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A6616"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A6616"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A6616"/>
    <w:rPr>
      <w:rFonts w:ascii="Calibri" w:eastAsia="Times New Roman" w:hAnsi="Calibri" w:cs="Times New Roman"/>
      <w:kern w:val="1"/>
      <w:sz w:val="24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A6616"/>
    <w:rPr>
      <w:rFonts w:ascii="Calibri" w:eastAsia="Times New Roman" w:hAnsi="Calibri" w:cs="Times New Roman"/>
      <w:i/>
      <w:iCs/>
      <w:kern w:val="1"/>
      <w:sz w:val="24"/>
      <w:szCs w:val="24"/>
      <w:lang w:eastAsia="ar-SA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A6616"/>
    <w:rPr>
      <w:rFonts w:ascii="Cambria" w:hAnsi="Cambria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A6616"/>
    <w:pPr>
      <w:spacing w:before="120"/>
    </w:pPr>
    <w:rPr>
      <w:rFonts w:ascii="Cambria" w:hAnsi="Cambria"/>
      <w:b/>
      <w:bC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A6616"/>
    <w:pPr>
      <w:numPr>
        <w:numId w:val="0"/>
      </w:numPr>
      <w:spacing w:before="240" w:after="60"/>
      <w:outlineLvl w:val="9"/>
    </w:pPr>
    <w:rPr>
      <w:rFonts w:ascii="Cambria" w:hAnsi="Cambria" w:cs="Times New Roman"/>
      <w:kern w:val="32"/>
      <w:sz w:val="32"/>
      <w:szCs w:val="32"/>
    </w:rPr>
  </w:style>
  <w:style w:type="character" w:styleId="Numeropagina">
    <w:name w:val="page number"/>
    <w:basedOn w:val="Carpredefinitoparagrafo"/>
    <w:uiPriority w:val="99"/>
    <w:unhideWhenUsed/>
    <w:rsid w:val="00A9471D"/>
    <w:rPr>
      <w:rFonts w:eastAsia="Times New Roman" w:cs="Times New Roman"/>
      <w:bCs w:val="0"/>
      <w:iCs w:val="0"/>
      <w:szCs w:val="22"/>
      <w:lang w:val="it-IT"/>
    </w:rPr>
  </w:style>
  <w:style w:type="character" w:customStyle="1" w:styleId="toctoggle">
    <w:name w:val="toctoggle"/>
    <w:basedOn w:val="Carpredefinitoparagrafo"/>
    <w:rsid w:val="00F0721F"/>
  </w:style>
  <w:style w:type="character" w:customStyle="1" w:styleId="tocnumber2">
    <w:name w:val="tocnumber2"/>
    <w:basedOn w:val="Carpredefinitoparagrafo"/>
    <w:rsid w:val="00F0721F"/>
  </w:style>
  <w:style w:type="character" w:customStyle="1" w:styleId="toctext">
    <w:name w:val="toctext"/>
    <w:basedOn w:val="Carpredefinitoparagrafo"/>
    <w:rsid w:val="00F0721F"/>
  </w:style>
  <w:style w:type="character" w:customStyle="1" w:styleId="editsection">
    <w:name w:val="editsection"/>
    <w:basedOn w:val="Carpredefinitoparagrafo"/>
    <w:rsid w:val="00F0721F"/>
  </w:style>
  <w:style w:type="character" w:customStyle="1" w:styleId="mw-headline">
    <w:name w:val="mw-headline"/>
    <w:basedOn w:val="Carpredefinitoparagrafo"/>
    <w:rsid w:val="00F0721F"/>
  </w:style>
  <w:style w:type="character" w:customStyle="1" w:styleId="slidelinks1">
    <w:name w:val="slide_links1"/>
    <w:basedOn w:val="Carpredefinitoparagrafo"/>
    <w:rsid w:val="007F402A"/>
    <w:rPr>
      <w:color w:val="999999"/>
    </w:rPr>
  </w:style>
  <w:style w:type="character" w:customStyle="1" w:styleId="publi1">
    <w:name w:val="publi1"/>
    <w:basedOn w:val="Carpredefinitoparagrafo"/>
    <w:rsid w:val="007F402A"/>
    <w:rPr>
      <w:rFonts w:ascii="Arial" w:hAnsi="Arial" w:cs="Arial" w:hint="default"/>
      <w:color w:val="999999"/>
      <w:sz w:val="10"/>
      <w:szCs w:val="10"/>
    </w:rPr>
  </w:style>
  <w:style w:type="character" w:styleId="Enfasigrassetto">
    <w:name w:val="Strong"/>
    <w:basedOn w:val="Carpredefinitoparagrafo"/>
    <w:uiPriority w:val="22"/>
    <w:qFormat/>
    <w:rsid w:val="0082214B"/>
    <w:rPr>
      <w:b/>
    </w:rPr>
  </w:style>
  <w:style w:type="character" w:customStyle="1" w:styleId="romain1">
    <w:name w:val="romain1"/>
    <w:basedOn w:val="Carpredefinitoparagrafo"/>
    <w:rsid w:val="0082214B"/>
    <w:rPr>
      <w:smallCaps/>
    </w:rPr>
  </w:style>
  <w:style w:type="character" w:customStyle="1" w:styleId="citecrochet1">
    <w:name w:val="cite_crochet1"/>
    <w:basedOn w:val="Carpredefinitoparagrafo"/>
    <w:rsid w:val="0082214B"/>
    <w:rPr>
      <w:vanish/>
      <w:webHidden w:val="0"/>
      <w:specVanish w:val="0"/>
    </w:rPr>
  </w:style>
  <w:style w:type="table" w:styleId="Grigliatabella">
    <w:name w:val="Table Grid"/>
    <w:basedOn w:val="Tabellanormale"/>
    <w:uiPriority w:val="59"/>
    <w:rsid w:val="001F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324AE6"/>
  </w:style>
  <w:style w:type="character" w:styleId="Enfasicorsivo">
    <w:name w:val="Emphasis"/>
    <w:basedOn w:val="Carpredefinitoparagrafo"/>
    <w:uiPriority w:val="20"/>
    <w:qFormat/>
    <w:rsid w:val="00324AE6"/>
    <w:rPr>
      <w:i/>
      <w:iCs/>
    </w:rPr>
  </w:style>
  <w:style w:type="character" w:customStyle="1" w:styleId="PidipaginaCarattere1">
    <w:name w:val="Piè di pagina Carattere1"/>
    <w:basedOn w:val="Carpredefinitoparagrafo"/>
    <w:link w:val="Pidipagina"/>
    <w:uiPriority w:val="99"/>
    <w:rsid w:val="006D10A6"/>
    <w:rPr>
      <w:rFonts w:ascii="Andale Sans UI" w:hAnsi="Andale Sans UI"/>
      <w:kern w:val="1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6149">
      <w:marLeft w:val="-300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2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8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6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9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367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1818">
                  <w:marLeft w:val="2928"/>
                  <w:marRight w:val="0"/>
                  <w:marTop w:val="672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8196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3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612468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334">
          <w:marLeft w:val="0"/>
          <w:marRight w:val="0"/>
          <w:marTop w:val="0"/>
          <w:marBottom w:val="0"/>
          <w:divBdr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</w:divBdr>
          <w:divsChild>
            <w:div w:id="931083330">
              <w:marLeft w:val="21"/>
              <w:marRight w:val="0"/>
              <w:marTop w:val="3"/>
              <w:marBottom w:val="0"/>
              <w:divBdr>
                <w:top w:val="threeDEngrave" w:sz="12" w:space="12" w:color="auto"/>
                <w:left w:val="threeDEngrave" w:sz="12" w:space="12" w:color="auto"/>
                <w:bottom w:val="threeDEngrave" w:sz="12" w:space="31" w:color="auto"/>
                <w:right w:val="threeDEngrave" w:sz="12" w:space="12" w:color="auto"/>
              </w:divBdr>
            </w:div>
          </w:divsChild>
        </w:div>
      </w:divsChild>
    </w:div>
    <w:div w:id="12209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8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80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7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5927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7011">
          <w:marLeft w:val="0"/>
          <w:marRight w:val="0"/>
          <w:marTop w:val="0"/>
          <w:marBottom w:val="0"/>
          <w:divBdr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</w:divBdr>
          <w:divsChild>
            <w:div w:id="177233503">
              <w:marLeft w:val="21"/>
              <w:marRight w:val="0"/>
              <w:marTop w:val="3"/>
              <w:marBottom w:val="0"/>
              <w:divBdr>
                <w:top w:val="threeDEngrave" w:sz="12" w:space="12" w:color="auto"/>
                <w:left w:val="threeDEngrave" w:sz="12" w:space="12" w:color="auto"/>
                <w:bottom w:val="threeDEngrave" w:sz="12" w:space="31" w:color="auto"/>
                <w:right w:val="threeDEngrave" w:sz="12" w:space="12" w:color="auto"/>
              </w:divBdr>
            </w:div>
          </w:divsChild>
        </w:div>
      </w:divsChild>
    </w:div>
    <w:div w:id="13469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3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09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875">
              <w:marLeft w:val="0"/>
              <w:marRight w:val="0"/>
              <w:marTop w:val="86"/>
              <w:marBottom w:val="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3442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7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44056">
                      <w:marLeft w:val="0"/>
                      <w:marRight w:val="0"/>
                      <w:marTop w:val="2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0530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492180473">
              <w:marLeft w:val="0"/>
              <w:marRight w:val="0"/>
              <w:marTop w:val="0"/>
              <w:marBottom w:val="322"/>
              <w:divBdr>
                <w:top w:val="single" w:sz="2" w:space="0" w:color="FFFF00"/>
                <w:left w:val="single" w:sz="2" w:space="0" w:color="FFFF00"/>
                <w:bottom w:val="single" w:sz="2" w:space="0" w:color="FFFF00"/>
                <w:right w:val="single" w:sz="2" w:space="0" w:color="FFFF00"/>
              </w:divBdr>
              <w:divsChild>
                <w:div w:id="1622762057">
                  <w:marLeft w:val="0"/>
                  <w:marRight w:val="0"/>
                  <w:marTop w:val="0"/>
                  <w:marBottom w:val="2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9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9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9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7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9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traveldesignstudio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viaggiaresicuri.it" TargetMode="External"/><Relationship Id="rId10" Type="http://schemas.openxmlformats.org/officeDocument/2006/relationships/image" Target="media/image6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ww.governo.it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ati%20comuni\LETTERE%20E%20MODELLI\MODELLI%20ESECUTIVI\MODELLO%20Soggiorni%20Mare%202026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AE357-9011-4427-8B85-EF05146C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Soggiorni Mare 2026</Template>
  <TotalTime>42</TotalTime>
  <Pages>3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Links>
    <vt:vector size="354" baseType="variant">
      <vt:variant>
        <vt:i4>1376278</vt:i4>
      </vt:variant>
      <vt:variant>
        <vt:i4>183</vt:i4>
      </vt:variant>
      <vt:variant>
        <vt:i4>0</vt:i4>
      </vt:variant>
      <vt:variant>
        <vt:i4>5</vt:i4>
      </vt:variant>
      <vt:variant>
        <vt:lpwstr>http://it.wikipedia.org/wiki/1972</vt:lpwstr>
      </vt:variant>
      <vt:variant>
        <vt:lpwstr/>
      </vt:variant>
      <vt:variant>
        <vt:i4>7340062</vt:i4>
      </vt:variant>
      <vt:variant>
        <vt:i4>180</vt:i4>
      </vt:variant>
      <vt:variant>
        <vt:i4>0</vt:i4>
      </vt:variant>
      <vt:variant>
        <vt:i4>5</vt:i4>
      </vt:variant>
      <vt:variant>
        <vt:lpwstr>http://it.wikipedia.org/wiki/16_novembre</vt:lpwstr>
      </vt:variant>
      <vt:variant>
        <vt:lpwstr/>
      </vt:variant>
      <vt:variant>
        <vt:i4>5046283</vt:i4>
      </vt:variant>
      <vt:variant>
        <vt:i4>177</vt:i4>
      </vt:variant>
      <vt:variant>
        <vt:i4>0</vt:i4>
      </vt:variant>
      <vt:variant>
        <vt:i4>5</vt:i4>
      </vt:variant>
      <vt:variant>
        <vt:lpwstr>http://it.wikipedia.org/wiki/Organizzazione_delle_Nazioni_Unite_per_l%27Educazione,_la_Scienza_e_la_Cultura</vt:lpwstr>
      </vt:variant>
      <vt:variant>
        <vt:lpwstr/>
      </vt:variant>
      <vt:variant>
        <vt:i4>1114238</vt:i4>
      </vt:variant>
      <vt:variant>
        <vt:i4>174</vt:i4>
      </vt:variant>
      <vt:variant>
        <vt:i4>0</vt:i4>
      </vt:variant>
      <vt:variant>
        <vt:i4>5</vt:i4>
      </vt:variant>
      <vt:variant>
        <vt:lpwstr>http://it.wikipedia.org/wiki/Convenzione_sul_Patrimonio_dell%27Umanit%C3%A0</vt:lpwstr>
      </vt:variant>
      <vt:variant>
        <vt:lpwstr/>
      </vt:variant>
      <vt:variant>
        <vt:i4>4128854</vt:i4>
      </vt:variant>
      <vt:variant>
        <vt:i4>171</vt:i4>
      </vt:variant>
      <vt:variant>
        <vt:i4>0</vt:i4>
      </vt:variant>
      <vt:variant>
        <vt:i4>5</vt:i4>
      </vt:variant>
      <vt:variant>
        <vt:lpwstr>http://it.wikipedia.org/wiki/El_Castillo</vt:lpwstr>
      </vt:variant>
      <vt:variant>
        <vt:lpwstr/>
      </vt:variant>
      <vt:variant>
        <vt:i4>1114191</vt:i4>
      </vt:variant>
      <vt:variant>
        <vt:i4>168</vt:i4>
      </vt:variant>
      <vt:variant>
        <vt:i4>0</vt:i4>
      </vt:variant>
      <vt:variant>
        <vt:i4>5</vt:i4>
      </vt:variant>
      <vt:variant>
        <vt:lpwstr>http://it.wikipedia.org/wiki/Quetzal</vt:lpwstr>
      </vt:variant>
      <vt:variant>
        <vt:lpwstr/>
      </vt:variant>
      <vt:variant>
        <vt:i4>7012402</vt:i4>
      </vt:variant>
      <vt:variant>
        <vt:i4>165</vt:i4>
      </vt:variant>
      <vt:variant>
        <vt:i4>0</vt:i4>
      </vt:variant>
      <vt:variant>
        <vt:i4>5</vt:i4>
      </vt:variant>
      <vt:variant>
        <vt:lpwstr>http://it.wikipedia.org/wiki/Ossidiana</vt:lpwstr>
      </vt:variant>
      <vt:variant>
        <vt:lpwstr/>
      </vt:variant>
      <vt:variant>
        <vt:i4>786510</vt:i4>
      </vt:variant>
      <vt:variant>
        <vt:i4>162</vt:i4>
      </vt:variant>
      <vt:variant>
        <vt:i4>0</vt:i4>
      </vt:variant>
      <vt:variant>
        <vt:i4>5</vt:i4>
      </vt:variant>
      <vt:variant>
        <vt:lpwstr>http://it.wikipedia.org/wiki/Sale</vt:lpwstr>
      </vt:variant>
      <vt:variant>
        <vt:lpwstr/>
      </vt:variant>
      <vt:variant>
        <vt:i4>8257578</vt:i4>
      </vt:variant>
      <vt:variant>
        <vt:i4>159</vt:i4>
      </vt:variant>
      <vt:variant>
        <vt:i4>0</vt:i4>
      </vt:variant>
      <vt:variant>
        <vt:i4>5</vt:i4>
      </vt:variant>
      <vt:variant>
        <vt:lpwstr>http://it.wikipedia.org/wiki/Miele</vt:lpwstr>
      </vt:variant>
      <vt:variant>
        <vt:lpwstr/>
      </vt:variant>
      <vt:variant>
        <vt:i4>1245210</vt:i4>
      </vt:variant>
      <vt:variant>
        <vt:i4>156</vt:i4>
      </vt:variant>
      <vt:variant>
        <vt:i4>0</vt:i4>
      </vt:variant>
      <vt:variant>
        <vt:i4>5</vt:i4>
      </vt:variant>
      <vt:variant>
        <vt:lpwstr>http://it.wikipedia.org/wiki/1517</vt:lpwstr>
      </vt:variant>
      <vt:variant>
        <vt:lpwstr/>
      </vt:variant>
      <vt:variant>
        <vt:i4>5242987</vt:i4>
      </vt:variant>
      <vt:variant>
        <vt:i4>153</vt:i4>
      </vt:variant>
      <vt:variant>
        <vt:i4>0</vt:i4>
      </vt:variant>
      <vt:variant>
        <vt:i4>5</vt:i4>
      </vt:variant>
      <vt:variant>
        <vt:lpwstr>http://it.wikipedia.org/wiki/3_marzo</vt:lpwstr>
      </vt:variant>
      <vt:variant>
        <vt:lpwstr/>
      </vt:variant>
      <vt:variant>
        <vt:i4>458830</vt:i4>
      </vt:variant>
      <vt:variant>
        <vt:i4>150</vt:i4>
      </vt:variant>
      <vt:variant>
        <vt:i4>0</vt:i4>
      </vt:variant>
      <vt:variant>
        <vt:i4>5</vt:i4>
      </vt:variant>
      <vt:variant>
        <vt:lpwstr>http://it.wikipedia.org/wiki/Maya</vt:lpwstr>
      </vt:variant>
      <vt:variant>
        <vt:lpwstr/>
      </vt:variant>
      <vt:variant>
        <vt:i4>6684719</vt:i4>
      </vt:variant>
      <vt:variant>
        <vt:i4>147</vt:i4>
      </vt:variant>
      <vt:variant>
        <vt:i4>0</vt:i4>
      </vt:variant>
      <vt:variant>
        <vt:i4>5</vt:i4>
      </vt:variant>
      <vt:variant>
        <vt:lpwstr>http://it.wikipedia.org/wiki/Tulum</vt:lpwstr>
      </vt:variant>
      <vt:variant>
        <vt:lpwstr/>
      </vt:variant>
      <vt:variant>
        <vt:i4>7471142</vt:i4>
      </vt:variant>
      <vt:variant>
        <vt:i4>144</vt:i4>
      </vt:variant>
      <vt:variant>
        <vt:i4>0</vt:i4>
      </vt:variant>
      <vt:variant>
        <vt:i4>5</vt:i4>
      </vt:variant>
      <vt:variant>
        <vt:lpwstr>http://it.wikipedia.org/wiki/Chaac</vt:lpwstr>
      </vt:variant>
      <vt:variant>
        <vt:lpwstr/>
      </vt:variant>
      <vt:variant>
        <vt:i4>1310844</vt:i4>
      </vt:variant>
      <vt:variant>
        <vt:i4>141</vt:i4>
      </vt:variant>
      <vt:variant>
        <vt:i4>0</vt:i4>
      </vt:variant>
      <vt:variant>
        <vt:i4>5</vt:i4>
      </vt:variant>
      <vt:variant>
        <vt:lpwstr>http://it.wikipedia.org/w/index.php?title=Cenote_sacro&amp;action=edit&amp;redlink=1</vt:lpwstr>
      </vt:variant>
      <vt:variant>
        <vt:lpwstr/>
      </vt:variant>
      <vt:variant>
        <vt:i4>7864369</vt:i4>
      </vt:variant>
      <vt:variant>
        <vt:i4>138</vt:i4>
      </vt:variant>
      <vt:variant>
        <vt:i4>0</vt:i4>
      </vt:variant>
      <vt:variant>
        <vt:i4>5</vt:i4>
      </vt:variant>
      <vt:variant>
        <vt:lpwstr>http://it.wikipedia.org/wiki/Equinozio</vt:lpwstr>
      </vt:variant>
      <vt:variant>
        <vt:lpwstr/>
      </vt:variant>
      <vt:variant>
        <vt:i4>7274541</vt:i4>
      </vt:variant>
      <vt:variant>
        <vt:i4>135</vt:i4>
      </vt:variant>
      <vt:variant>
        <vt:i4>0</vt:i4>
      </vt:variant>
      <vt:variant>
        <vt:i4>5</vt:i4>
      </vt:variant>
      <vt:variant>
        <vt:lpwstr>http://it.wikipedia.org/wiki/Astronomia</vt:lpwstr>
      </vt:variant>
      <vt:variant>
        <vt:lpwstr/>
      </vt:variant>
      <vt:variant>
        <vt:i4>1704009</vt:i4>
      </vt:variant>
      <vt:variant>
        <vt:i4>132</vt:i4>
      </vt:variant>
      <vt:variant>
        <vt:i4>0</vt:i4>
      </vt:variant>
      <vt:variant>
        <vt:i4>5</vt:i4>
      </vt:variant>
      <vt:variant>
        <vt:lpwstr>http://it.wikipedia.org/wiki/Osservatorio</vt:lpwstr>
      </vt:variant>
      <vt:variant>
        <vt:lpwstr/>
      </vt:variant>
      <vt:variant>
        <vt:i4>7471142</vt:i4>
      </vt:variant>
      <vt:variant>
        <vt:i4>129</vt:i4>
      </vt:variant>
      <vt:variant>
        <vt:i4>0</vt:i4>
      </vt:variant>
      <vt:variant>
        <vt:i4>5</vt:i4>
      </vt:variant>
      <vt:variant>
        <vt:lpwstr>http://it.wikipedia.org/wiki/Chaac</vt:lpwstr>
      </vt:variant>
      <vt:variant>
        <vt:lpwstr/>
      </vt:variant>
      <vt:variant>
        <vt:i4>1441882</vt:i4>
      </vt:variant>
      <vt:variant>
        <vt:i4>126</vt:i4>
      </vt:variant>
      <vt:variant>
        <vt:i4>0</vt:i4>
      </vt:variant>
      <vt:variant>
        <vt:i4>5</vt:i4>
      </vt:variant>
      <vt:variant>
        <vt:lpwstr>http://it.wikipedia.org/wiki/Puuc</vt:lpwstr>
      </vt:variant>
      <vt:variant>
        <vt:lpwstr/>
      </vt:variant>
      <vt:variant>
        <vt:i4>7995437</vt:i4>
      </vt:variant>
      <vt:variant>
        <vt:i4>123</vt:i4>
      </vt:variant>
      <vt:variant>
        <vt:i4>0</vt:i4>
      </vt:variant>
      <vt:variant>
        <vt:i4>5</vt:i4>
      </vt:variant>
      <vt:variant>
        <vt:lpwstr>http://it.wikipedia.org/wiki/Tzompantli</vt:lpwstr>
      </vt:variant>
      <vt:variant>
        <vt:lpwstr/>
      </vt:variant>
      <vt:variant>
        <vt:i4>655437</vt:i4>
      </vt:variant>
      <vt:variant>
        <vt:i4>120</vt:i4>
      </vt:variant>
      <vt:variant>
        <vt:i4>0</vt:i4>
      </vt:variant>
      <vt:variant>
        <vt:i4>5</vt:i4>
      </vt:variant>
      <vt:variant>
        <vt:lpwstr>http://it.wikipedia.org/wiki/Quetzalcoatl</vt:lpwstr>
      </vt:variant>
      <vt:variant>
        <vt:lpwstr/>
      </vt:variant>
      <vt:variant>
        <vt:i4>5046310</vt:i4>
      </vt:variant>
      <vt:variant>
        <vt:i4>117</vt:i4>
      </vt:variant>
      <vt:variant>
        <vt:i4>0</vt:i4>
      </vt:variant>
      <vt:variant>
        <vt:i4>5</vt:i4>
      </vt:variant>
      <vt:variant>
        <vt:lpwstr>http://it.wikipedia.org/wiki/Chac_Mool</vt:lpwstr>
      </vt:variant>
      <vt:variant>
        <vt:lpwstr/>
      </vt:variant>
      <vt:variant>
        <vt:i4>6291491</vt:i4>
      </vt:variant>
      <vt:variant>
        <vt:i4>114</vt:i4>
      </vt:variant>
      <vt:variant>
        <vt:i4>0</vt:i4>
      </vt:variant>
      <vt:variant>
        <vt:i4>5</vt:i4>
      </vt:variant>
      <vt:variant>
        <vt:lpwstr>http://it.wikipedia.org/wiki/Piramide_a_gradoni</vt:lpwstr>
      </vt:variant>
      <vt:variant>
        <vt:lpwstr/>
      </vt:variant>
      <vt:variant>
        <vt:i4>7602210</vt:i4>
      </vt:variant>
      <vt:variant>
        <vt:i4>111</vt:i4>
      </vt:variant>
      <vt:variant>
        <vt:i4>0</vt:i4>
      </vt:variant>
      <vt:variant>
        <vt:i4>5</vt:i4>
      </vt:variant>
      <vt:variant>
        <vt:lpwstr>http://it.wikipedia.org/wiki/Giada</vt:lpwstr>
      </vt:variant>
      <vt:variant>
        <vt:lpwstr/>
      </vt:variant>
      <vt:variant>
        <vt:i4>1179712</vt:i4>
      </vt:variant>
      <vt:variant>
        <vt:i4>108</vt:i4>
      </vt:variant>
      <vt:variant>
        <vt:i4>0</vt:i4>
      </vt:variant>
      <vt:variant>
        <vt:i4>5</vt:i4>
      </vt:variant>
      <vt:variant>
        <vt:lpwstr>http://it.wikipedia.org/wiki/Giaguaro</vt:lpwstr>
      </vt:variant>
      <vt:variant>
        <vt:lpwstr/>
      </vt:variant>
      <vt:variant>
        <vt:i4>5046310</vt:i4>
      </vt:variant>
      <vt:variant>
        <vt:i4>105</vt:i4>
      </vt:variant>
      <vt:variant>
        <vt:i4>0</vt:i4>
      </vt:variant>
      <vt:variant>
        <vt:i4>5</vt:i4>
      </vt:variant>
      <vt:variant>
        <vt:lpwstr>http://it.wikipedia.org/wiki/Chac_Mool</vt:lpwstr>
      </vt:variant>
      <vt:variant>
        <vt:lpwstr/>
      </vt:variant>
      <vt:variant>
        <vt:i4>6291491</vt:i4>
      </vt:variant>
      <vt:variant>
        <vt:i4>102</vt:i4>
      </vt:variant>
      <vt:variant>
        <vt:i4>0</vt:i4>
      </vt:variant>
      <vt:variant>
        <vt:i4>5</vt:i4>
      </vt:variant>
      <vt:variant>
        <vt:lpwstr>http://it.wikipedia.org/wiki/Piramide_a_gradoni</vt:lpwstr>
      </vt:variant>
      <vt:variant>
        <vt:lpwstr/>
      </vt:variant>
      <vt:variant>
        <vt:i4>3670099</vt:i4>
      </vt:variant>
      <vt:variant>
        <vt:i4>99</vt:i4>
      </vt:variant>
      <vt:variant>
        <vt:i4>0</vt:i4>
      </vt:variant>
      <vt:variant>
        <vt:i4>5</vt:i4>
      </vt:variant>
      <vt:variant>
        <vt:lpwstr>http://it.wikipedia.org/wiki/XIII_secolo</vt:lpwstr>
      </vt:variant>
      <vt:variant>
        <vt:lpwstr/>
      </vt:variant>
      <vt:variant>
        <vt:i4>5832754</vt:i4>
      </vt:variant>
      <vt:variant>
        <vt:i4>96</vt:i4>
      </vt:variant>
      <vt:variant>
        <vt:i4>0</vt:i4>
      </vt:variant>
      <vt:variant>
        <vt:i4>5</vt:i4>
      </vt:variant>
      <vt:variant>
        <vt:lpwstr>http://it.wikipedia.org/wiki/Secolo_XI</vt:lpwstr>
      </vt:variant>
      <vt:variant>
        <vt:lpwstr/>
      </vt:variant>
      <vt:variant>
        <vt:i4>655437</vt:i4>
      </vt:variant>
      <vt:variant>
        <vt:i4>93</vt:i4>
      </vt:variant>
      <vt:variant>
        <vt:i4>0</vt:i4>
      </vt:variant>
      <vt:variant>
        <vt:i4>5</vt:i4>
      </vt:variant>
      <vt:variant>
        <vt:lpwstr>http://it.wikipedia.org/wiki/Quetzalcoatl</vt:lpwstr>
      </vt:variant>
      <vt:variant>
        <vt:lpwstr/>
      </vt:variant>
      <vt:variant>
        <vt:i4>1966148</vt:i4>
      </vt:variant>
      <vt:variant>
        <vt:i4>90</vt:i4>
      </vt:variant>
      <vt:variant>
        <vt:i4>0</vt:i4>
      </vt:variant>
      <vt:variant>
        <vt:i4>5</vt:i4>
      </vt:variant>
      <vt:variant>
        <vt:lpwstr>http://it.wikipedia.org/wiki/Kukulkan</vt:lpwstr>
      </vt:variant>
      <vt:variant>
        <vt:lpwstr/>
      </vt:variant>
      <vt:variant>
        <vt:i4>5308474</vt:i4>
      </vt:variant>
      <vt:variant>
        <vt:i4>87</vt:i4>
      </vt:variant>
      <vt:variant>
        <vt:i4>0</vt:i4>
      </vt:variant>
      <vt:variant>
        <vt:i4>5</vt:i4>
      </vt:variant>
      <vt:variant>
        <vt:lpwstr>http://it.wikipedia.org/wiki/XI_secolo</vt:lpwstr>
      </vt:variant>
      <vt:variant>
        <vt:lpwstr/>
      </vt:variant>
      <vt:variant>
        <vt:i4>7340051</vt:i4>
      </vt:variant>
      <vt:variant>
        <vt:i4>84</vt:i4>
      </vt:variant>
      <vt:variant>
        <vt:i4>0</vt:i4>
      </vt:variant>
      <vt:variant>
        <vt:i4>5</vt:i4>
      </vt:variant>
      <vt:variant>
        <vt:lpwstr>http://it.wikipedia.org/wiki/VII_secolo</vt:lpwstr>
      </vt:variant>
      <vt:variant>
        <vt:lpwstr/>
      </vt:variant>
      <vt:variant>
        <vt:i4>7471151</vt:i4>
      </vt:variant>
      <vt:variant>
        <vt:i4>81</vt:i4>
      </vt:variant>
      <vt:variant>
        <vt:i4>0</vt:i4>
      </vt:variant>
      <vt:variant>
        <vt:i4>5</vt:i4>
      </vt:variant>
      <vt:variant>
        <vt:lpwstr>http://it.wikipedia.org/wiki/Kabah</vt:lpwstr>
      </vt:variant>
      <vt:variant>
        <vt:lpwstr/>
      </vt:variant>
      <vt:variant>
        <vt:i4>7602282</vt:i4>
      </vt:variant>
      <vt:variant>
        <vt:i4>78</vt:i4>
      </vt:variant>
      <vt:variant>
        <vt:i4>0</vt:i4>
      </vt:variant>
      <vt:variant>
        <vt:i4>5</vt:i4>
      </vt:variant>
      <vt:variant>
        <vt:lpwstr>http://it.wikipedia.org/wiki/Sacb%C3%A9</vt:lpwstr>
      </vt:variant>
      <vt:variant>
        <vt:lpwstr/>
      </vt:variant>
      <vt:variant>
        <vt:i4>7536641</vt:i4>
      </vt:variant>
      <vt:variant>
        <vt:i4>75</vt:i4>
      </vt:variant>
      <vt:variant>
        <vt:i4>0</vt:i4>
      </vt:variant>
      <vt:variant>
        <vt:i4>5</vt:i4>
      </vt:variant>
      <vt:variant>
        <vt:lpwstr>http://it.wikipedia.org/wiki/Venere_(astronomia)</vt:lpwstr>
      </vt:variant>
      <vt:variant>
        <vt:lpwstr/>
      </vt:variant>
      <vt:variant>
        <vt:i4>7471142</vt:i4>
      </vt:variant>
      <vt:variant>
        <vt:i4>72</vt:i4>
      </vt:variant>
      <vt:variant>
        <vt:i4>0</vt:i4>
      </vt:variant>
      <vt:variant>
        <vt:i4>5</vt:i4>
      </vt:variant>
      <vt:variant>
        <vt:lpwstr>http://it.wikipedia.org/wiki/Chaac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http://it.wikipedia.org/wiki/Chaac</vt:lpwstr>
      </vt:variant>
      <vt:variant>
        <vt:lpwstr/>
      </vt:variant>
      <vt:variant>
        <vt:i4>1114135</vt:i4>
      </vt:variant>
      <vt:variant>
        <vt:i4>66</vt:i4>
      </vt:variant>
      <vt:variant>
        <vt:i4>0</vt:i4>
      </vt:variant>
      <vt:variant>
        <vt:i4>5</vt:i4>
      </vt:variant>
      <vt:variant>
        <vt:lpwstr>http://it.wikipedia.org/wiki/1838</vt:lpwstr>
      </vt:variant>
      <vt:variant>
        <vt:lpwstr/>
      </vt:variant>
      <vt:variant>
        <vt:i4>6225978</vt:i4>
      </vt:variant>
      <vt:variant>
        <vt:i4>63</vt:i4>
      </vt:variant>
      <vt:variant>
        <vt:i4>0</vt:i4>
      </vt:variant>
      <vt:variant>
        <vt:i4>5</vt:i4>
      </vt:variant>
      <vt:variant>
        <vt:lpwstr>http://it.wikipedia.org/wiki/VI_secolo</vt:lpwstr>
      </vt:variant>
      <vt:variant>
        <vt:lpwstr/>
      </vt:variant>
      <vt:variant>
        <vt:i4>6750262</vt:i4>
      </vt:variant>
      <vt:variant>
        <vt:i4>60</vt:i4>
      </vt:variant>
      <vt:variant>
        <vt:i4>0</vt:i4>
      </vt:variant>
      <vt:variant>
        <vt:i4>5</vt:i4>
      </vt:variant>
      <vt:variant>
        <vt:lpwstr>http://it.wikipedia.org/wiki/Uxmal</vt:lpwstr>
      </vt:variant>
      <vt:variant>
        <vt:lpwstr/>
      </vt:variant>
      <vt:variant>
        <vt:i4>7602282</vt:i4>
      </vt:variant>
      <vt:variant>
        <vt:i4>57</vt:i4>
      </vt:variant>
      <vt:variant>
        <vt:i4>0</vt:i4>
      </vt:variant>
      <vt:variant>
        <vt:i4>5</vt:i4>
      </vt:variant>
      <vt:variant>
        <vt:lpwstr>http://it.wikipedia.org/wiki/Sacb%C3%A9</vt:lpwstr>
      </vt:variant>
      <vt:variant>
        <vt:lpwstr/>
      </vt:variant>
      <vt:variant>
        <vt:i4>7471142</vt:i4>
      </vt:variant>
      <vt:variant>
        <vt:i4>54</vt:i4>
      </vt:variant>
      <vt:variant>
        <vt:i4>0</vt:i4>
      </vt:variant>
      <vt:variant>
        <vt:i4>5</vt:i4>
      </vt:variant>
      <vt:variant>
        <vt:lpwstr>http://it.wikipedia.org/wiki/Chaac</vt:lpwstr>
      </vt:variant>
      <vt:variant>
        <vt:lpwstr/>
      </vt:variant>
      <vt:variant>
        <vt:i4>327749</vt:i4>
      </vt:variant>
      <vt:variant>
        <vt:i4>51</vt:i4>
      </vt:variant>
      <vt:variant>
        <vt:i4>0</vt:i4>
      </vt:variant>
      <vt:variant>
        <vt:i4>5</vt:i4>
      </vt:variant>
      <vt:variant>
        <vt:lpwstr>http://it.wikipedia.org/wiki/Teocalli</vt:lpwstr>
      </vt:variant>
      <vt:variant>
        <vt:lpwstr/>
      </vt:variant>
      <vt:variant>
        <vt:i4>1441819</vt:i4>
      </vt:variant>
      <vt:variant>
        <vt:i4>48</vt:i4>
      </vt:variant>
      <vt:variant>
        <vt:i4>0</vt:i4>
      </vt:variant>
      <vt:variant>
        <vt:i4>5</vt:i4>
      </vt:variant>
      <vt:variant>
        <vt:lpwstr>http://it.wikipedia.org/wiki/1441</vt:lpwstr>
      </vt:variant>
      <vt:variant>
        <vt:lpwstr/>
      </vt:variant>
      <vt:variant>
        <vt:i4>4587562</vt:i4>
      </vt:variant>
      <vt:variant>
        <vt:i4>45</vt:i4>
      </vt:variant>
      <vt:variant>
        <vt:i4>0</vt:i4>
      </vt:variant>
      <vt:variant>
        <vt:i4>5</vt:i4>
      </vt:variant>
      <vt:variant>
        <vt:lpwstr>http://it.wikipedia.org/w/index.php?title=Hunac_Ceel&amp;action=edit&amp;redlink=1</vt:lpwstr>
      </vt:variant>
      <vt:variant>
        <vt:lpwstr/>
      </vt:variant>
      <vt:variant>
        <vt:i4>1376333</vt:i4>
      </vt:variant>
      <vt:variant>
        <vt:i4>42</vt:i4>
      </vt:variant>
      <vt:variant>
        <vt:i4>0</vt:i4>
      </vt:variant>
      <vt:variant>
        <vt:i4>5</vt:i4>
      </vt:variant>
      <vt:variant>
        <vt:lpwstr>http://it.wikipedia.org/w/index.php?title=Telchaquillo&amp;action=edit&amp;redlink=1</vt:lpwstr>
      </vt:variant>
      <vt:variant>
        <vt:lpwstr/>
      </vt:variant>
      <vt:variant>
        <vt:i4>5374056</vt:i4>
      </vt:variant>
      <vt:variant>
        <vt:i4>39</vt:i4>
      </vt:variant>
      <vt:variant>
        <vt:i4>0</vt:i4>
      </vt:variant>
      <vt:variant>
        <vt:i4>5</vt:i4>
      </vt:variant>
      <vt:variant>
        <vt:lpwstr>http://it.wikipedia.org/wiki/Chich%C3%A9n_Itz%C3%A1</vt:lpwstr>
      </vt:variant>
      <vt:variant>
        <vt:lpwstr/>
      </vt:variant>
      <vt:variant>
        <vt:i4>1441819</vt:i4>
      </vt:variant>
      <vt:variant>
        <vt:i4>36</vt:i4>
      </vt:variant>
      <vt:variant>
        <vt:i4>0</vt:i4>
      </vt:variant>
      <vt:variant>
        <vt:i4>5</vt:i4>
      </vt:variant>
      <vt:variant>
        <vt:lpwstr>http://it.wikipedia.org/wiki/1440</vt:lpwstr>
      </vt:variant>
      <vt:variant>
        <vt:lpwstr/>
      </vt:variant>
      <vt:variant>
        <vt:i4>1048605</vt:i4>
      </vt:variant>
      <vt:variant>
        <vt:i4>33</vt:i4>
      </vt:variant>
      <vt:variant>
        <vt:i4>0</vt:i4>
      </vt:variant>
      <vt:variant>
        <vt:i4>5</vt:i4>
      </vt:variant>
      <vt:variant>
        <vt:lpwstr>http://it.wikipedia.org/wiki/1220</vt:lpwstr>
      </vt:variant>
      <vt:variant>
        <vt:lpwstr/>
      </vt:variant>
      <vt:variant>
        <vt:i4>7536698</vt:i4>
      </vt:variant>
      <vt:variant>
        <vt:i4>30</vt:i4>
      </vt:variant>
      <vt:variant>
        <vt:i4>0</vt:i4>
      </vt:variant>
      <vt:variant>
        <vt:i4>5</vt:i4>
      </vt:variant>
      <vt:variant>
        <vt:lpwstr>http://it.wikipedia.org/wiki/Conquistadores</vt:lpwstr>
      </vt:variant>
      <vt:variant>
        <vt:lpwstr/>
      </vt:variant>
      <vt:variant>
        <vt:i4>7274552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http://it.wikipedia.org/wiki/Spagna</vt:lpwstr>
      </vt:variant>
      <vt:variant>
        <vt:lpwstr/>
      </vt:variant>
      <vt:variant>
        <vt:i4>6946853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http://it.wikipedia.org/wiki/Cenote</vt:lpwstr>
      </vt:variant>
      <vt:variant>
        <vt:lpwstr/>
      </vt:variant>
      <vt:variant>
        <vt:i4>7602282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http://it.wikipedia.org/wiki/Sacb%C3%A9</vt:lpwstr>
      </vt:variant>
      <vt:variant>
        <vt:lpwstr/>
      </vt:variant>
      <vt:variant>
        <vt:i4>458830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http://it.wikipedia.org/wiki/Maya</vt:lpwstr>
      </vt:variant>
      <vt:variant>
        <vt:lpwstr/>
      </vt:variant>
      <vt:variant>
        <vt:i4>2424943</vt:i4>
      </vt:variant>
      <vt:variant>
        <vt:i4>15</vt:i4>
      </vt:variant>
      <vt:variant>
        <vt:i4>0</vt:i4>
      </vt:variant>
      <vt:variant>
        <vt:i4>5</vt:i4>
      </vt:variant>
      <vt:variant>
        <vt:lpwstr>http://es.wikipedia.org/wiki/Barrio_de_San_Juan_(Yucat%C3%A1n)</vt:lpwstr>
      </vt:variant>
      <vt:variant>
        <vt:lpwstr/>
      </vt:variant>
      <vt:variant>
        <vt:i4>3866675</vt:i4>
      </vt:variant>
      <vt:variant>
        <vt:i4>2998</vt:i4>
      </vt:variant>
      <vt:variant>
        <vt:i4>1026</vt:i4>
      </vt:variant>
      <vt:variant>
        <vt:i4>4</vt:i4>
      </vt:variant>
      <vt:variant>
        <vt:lpwstr>http://www.google.it/imgres?imgurl=http://hqworld.net/gallery/data/media/21/turquoise_waters_of_tulum_beach__yucatan__mexico.jpg&amp;imgrefurl=http://www.newsamplepack.com/yucatan-mexico-beaches%26page%3D2&amp;usg=__FFI1N0IszUCeREMmdz2S6Qq2MZc=&amp;h=1200&amp;w=1600&amp;sz=928&amp;hl=it&amp;start=16&amp;zoom=1&amp;tbnid=x4xrAipWII-nVM:&amp;tbnh=113&amp;tbnw=150&amp;ei=87_CTcGUNM-cOuytwNoE&amp;prev=/search%3Fq%3Dyucatan%26um%3D1%26hl%3Dit%26sa%3DX%26biw%3D1003%26bih%3D563%26tbs%3Disz:l%26tbm%3Disch&amp;um=1&amp;itbs=1</vt:lpwstr>
      </vt:variant>
      <vt:variant>
        <vt:lpwstr/>
      </vt:variant>
      <vt:variant>
        <vt:i4>3866675</vt:i4>
      </vt:variant>
      <vt:variant>
        <vt:i4>3292</vt:i4>
      </vt:variant>
      <vt:variant>
        <vt:i4>1028</vt:i4>
      </vt:variant>
      <vt:variant>
        <vt:i4>4</vt:i4>
      </vt:variant>
      <vt:variant>
        <vt:lpwstr>http://www.google.it/imgres?imgurl=http://hqworld.net/gallery/data/media/21/turquoise_waters_of_tulum_beach__yucatan__mexico.jpg&amp;imgrefurl=http://www.newsamplepack.com/yucatan-mexico-beaches%26page%3D2&amp;usg=__FFI1N0IszUCeREMmdz2S6Qq2MZc=&amp;h=1200&amp;w=1600&amp;sz=928&amp;hl=it&amp;start=16&amp;zoom=1&amp;tbnid=x4xrAipWII-nVM:&amp;tbnh=113&amp;tbnw=150&amp;ei=87_CTcGUNM-cOuytwNoE&amp;prev=/search%3Fq%3Dyucatan%26um%3D1%26hl%3Dit%26sa%3DX%26biw%3D1003%26bih%3D563%26tbs%3Disz:l%26tbm%3Disch&amp;um=1&amp;itbs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Ufficio Operativo</dc:creator>
  <cp:lastModifiedBy>Eugenia Cagninelli</cp:lastModifiedBy>
  <cp:revision>8</cp:revision>
  <cp:lastPrinted>2012-08-30T14:50:00Z</cp:lastPrinted>
  <dcterms:created xsi:type="dcterms:W3CDTF">2026-03-31T10:20:00Z</dcterms:created>
  <dcterms:modified xsi:type="dcterms:W3CDTF">2026-04-20T16:07:00Z</dcterms:modified>
</cp:coreProperties>
</file>